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100" w:afterLines="100"/>
        <w:rPr>
          <w:rFonts w:eastAsia="黑体"/>
          <w:b/>
          <w:bCs/>
          <w:sz w:val="44"/>
        </w:rPr>
      </w:pPr>
    </w:p>
    <w:p>
      <w:pPr>
        <w:spacing w:beforeLines="100" w:afterLines="100"/>
        <w:jc w:val="center"/>
        <w:rPr>
          <w:rFonts w:eastAsia="黑体"/>
          <w:sz w:val="44"/>
        </w:rPr>
      </w:pPr>
      <w:r>
        <w:rPr>
          <w:rFonts w:hint="eastAsia" w:eastAsia="黑体"/>
          <w:b/>
          <w:bCs/>
          <w:sz w:val="44"/>
        </w:rPr>
        <w:t>授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>权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>委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>托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>书</w:t>
      </w:r>
    </w:p>
    <w:p>
      <w:pPr>
        <w:spacing w:line="500" w:lineRule="exact"/>
        <w:rPr>
          <w:sz w:val="28"/>
        </w:rPr>
      </w:pPr>
      <w:r>
        <w:rPr>
          <w:rFonts w:hint="eastAsia"/>
          <w:sz w:val="28"/>
        </w:rPr>
        <w:t>委托人：</w:t>
      </w:r>
    </w:p>
    <w:p>
      <w:pPr>
        <w:spacing w:line="500" w:lineRule="exact"/>
        <w:rPr>
          <w:sz w:val="28"/>
        </w:rPr>
      </w:pPr>
      <w:r>
        <w:rPr>
          <w:rFonts w:hint="eastAsia"/>
          <w:sz w:val="28"/>
        </w:rPr>
        <w:t>住所：</w:t>
      </w:r>
      <w:r>
        <w:rPr>
          <w:sz w:val="28"/>
        </w:rPr>
        <w:t xml:space="preserve">                                    </w:t>
      </w:r>
      <w:r>
        <w:rPr>
          <w:rFonts w:hint="eastAsia"/>
          <w:sz w:val="28"/>
        </w:rPr>
        <w:t>联系电话：</w:t>
      </w:r>
    </w:p>
    <w:p>
      <w:pPr>
        <w:spacing w:line="500" w:lineRule="exact"/>
        <w:rPr>
          <w:sz w:val="28"/>
        </w:rPr>
      </w:pPr>
      <w:r>
        <w:rPr>
          <w:rFonts w:hint="eastAsia"/>
          <w:sz w:val="28"/>
        </w:rPr>
        <w:t>法定代表人（或负责人）姓名：</w:t>
      </w:r>
      <w:r>
        <w:rPr>
          <w:sz w:val="28"/>
        </w:rPr>
        <w:t xml:space="preserve">              </w:t>
      </w:r>
      <w:r>
        <w:rPr>
          <w:rFonts w:hint="eastAsia"/>
          <w:sz w:val="28"/>
        </w:rPr>
        <w:t>职务：</w:t>
      </w:r>
    </w:p>
    <w:p>
      <w:pPr>
        <w:spacing w:line="500" w:lineRule="exact"/>
        <w:rPr>
          <w:sz w:val="28"/>
        </w:rPr>
      </w:pPr>
      <w:r>
        <w:rPr>
          <w:rFonts w:hint="eastAsia"/>
          <w:sz w:val="28"/>
        </w:rPr>
        <w:t>受委托人：</w:t>
      </w:r>
    </w:p>
    <w:p>
      <w:pPr>
        <w:spacing w:line="500" w:lineRule="exact"/>
        <w:rPr>
          <w:sz w:val="28"/>
        </w:rPr>
      </w:pPr>
      <w:r>
        <w:rPr>
          <w:rFonts w:hint="eastAsia"/>
          <w:sz w:val="28"/>
        </w:rPr>
        <w:t>姓名：</w:t>
      </w:r>
      <w:r>
        <w:rPr>
          <w:sz w:val="28"/>
        </w:rPr>
        <w:t xml:space="preserve">         </w:t>
      </w:r>
      <w:r>
        <w:rPr>
          <w:rFonts w:hint="eastAsia"/>
          <w:sz w:val="28"/>
        </w:rPr>
        <w:t>性别：</w:t>
      </w:r>
      <w:r>
        <w:rPr>
          <w:sz w:val="28"/>
        </w:rPr>
        <w:t xml:space="preserve">          </w:t>
      </w:r>
      <w:r>
        <w:rPr>
          <w:rFonts w:hint="eastAsia"/>
          <w:sz w:val="28"/>
        </w:rPr>
        <w:t>身份证号码：</w:t>
      </w:r>
    </w:p>
    <w:p>
      <w:pPr>
        <w:spacing w:line="500" w:lineRule="exact"/>
        <w:rPr>
          <w:color w:val="FF0000"/>
          <w:sz w:val="24"/>
        </w:rPr>
      </w:pPr>
      <w:r>
        <w:rPr>
          <w:rFonts w:hint="eastAsia"/>
          <w:sz w:val="28"/>
        </w:rPr>
        <w:t>住址：</w:t>
      </w:r>
      <w:r>
        <w:rPr>
          <w:sz w:val="28"/>
        </w:rPr>
        <w:t xml:space="preserve">                          </w:t>
      </w:r>
      <w:r>
        <w:rPr>
          <w:rFonts w:hint="eastAsia"/>
          <w:sz w:val="28"/>
        </w:rPr>
        <w:t>联系电话：</w:t>
      </w:r>
    </w:p>
    <w:p>
      <w:pPr>
        <w:pStyle w:val="3"/>
        <w:spacing w:before="120" w:after="120" w:line="500" w:lineRule="exact"/>
        <w:ind w:left="1"/>
      </w:pPr>
      <w:r>
        <w:rPr>
          <w:rFonts w:hint="eastAsia"/>
        </w:rPr>
        <w:t>现委托上列受委托人在我办理</w:t>
      </w:r>
      <w:r>
        <w:rPr>
          <w:u w:val="single"/>
        </w:rPr>
        <w:t xml:space="preserve">                          </w:t>
      </w:r>
      <w:r>
        <w:rPr>
          <w:rFonts w:hint="eastAsia"/>
        </w:rPr>
        <w:t>的消防行政许可事项中，作为我的代理人。</w:t>
      </w:r>
    </w:p>
    <w:p>
      <w:pPr>
        <w:spacing w:line="500" w:lineRule="exact"/>
        <w:ind w:firstLine="560" w:firstLineChars="200"/>
        <w:rPr>
          <w:sz w:val="28"/>
        </w:rPr>
      </w:pPr>
      <w:r>
        <w:rPr>
          <w:rFonts w:hint="eastAsia"/>
          <w:sz w:val="28"/>
        </w:rPr>
        <w:t>代理人</w:t>
      </w:r>
      <w:r>
        <w:rPr>
          <w:sz w:val="28"/>
          <w:u w:val="single"/>
        </w:rPr>
        <w:t xml:space="preserve">           </w:t>
      </w:r>
      <w:r>
        <w:rPr>
          <w:rFonts w:hint="eastAsia"/>
          <w:sz w:val="28"/>
        </w:rPr>
        <w:t>的代理权限如下：</w:t>
      </w:r>
    </w:p>
    <w:p>
      <w:pPr>
        <w:spacing w:line="500" w:lineRule="exact"/>
        <w:ind w:firstLine="560" w:firstLineChars="200"/>
        <w:rPr>
          <w:sz w:val="28"/>
        </w:rPr>
      </w:pPr>
    </w:p>
    <w:p>
      <w:pPr>
        <w:spacing w:line="500" w:lineRule="exact"/>
        <w:ind w:firstLine="562" w:firstLineChars="200"/>
        <w:rPr>
          <w:rFonts w:ascii="宋体"/>
          <w:b/>
          <w:bCs/>
          <w:color w:val="FF0000"/>
          <w:sz w:val="28"/>
          <w:szCs w:val="28"/>
          <w:u w:val="single"/>
        </w:rPr>
      </w:pPr>
    </w:p>
    <w:p>
      <w:pPr>
        <w:spacing w:line="500" w:lineRule="exact"/>
        <w:ind w:firstLine="562" w:firstLineChars="200"/>
        <w:rPr>
          <w:rFonts w:ascii="宋体"/>
          <w:b/>
          <w:bCs/>
          <w:color w:val="FF0000"/>
          <w:sz w:val="28"/>
          <w:szCs w:val="28"/>
          <w:u w:val="single"/>
        </w:rPr>
      </w:pPr>
    </w:p>
    <w:p>
      <w:pPr>
        <w:spacing w:line="500" w:lineRule="exact"/>
        <w:ind w:firstLine="562" w:firstLineChars="200"/>
        <w:rPr>
          <w:rFonts w:ascii="宋体"/>
          <w:b/>
          <w:bCs/>
          <w:color w:val="FF0000"/>
          <w:sz w:val="28"/>
          <w:szCs w:val="28"/>
          <w:u w:val="single"/>
        </w:rPr>
      </w:pPr>
    </w:p>
    <w:p>
      <w:pPr>
        <w:spacing w:line="500" w:lineRule="exact"/>
        <w:ind w:firstLine="562" w:firstLineChars="200"/>
        <w:rPr>
          <w:rFonts w:ascii="宋体"/>
          <w:b/>
          <w:bCs/>
          <w:color w:val="FF0000"/>
          <w:sz w:val="28"/>
          <w:szCs w:val="28"/>
          <w:u w:val="single"/>
        </w:rPr>
      </w:pPr>
    </w:p>
    <w:p>
      <w:pPr>
        <w:spacing w:line="500" w:lineRule="exact"/>
        <w:ind w:firstLine="562" w:firstLineChars="200"/>
        <w:rPr>
          <w:rFonts w:ascii="宋体"/>
          <w:b/>
          <w:bCs/>
          <w:color w:val="FF0000"/>
          <w:sz w:val="28"/>
          <w:szCs w:val="28"/>
          <w:u w:val="single"/>
        </w:rPr>
      </w:pPr>
    </w:p>
    <w:p>
      <w:pPr>
        <w:spacing w:beforeLines="25" w:afterLines="25" w:line="360" w:lineRule="auto"/>
        <w:rPr>
          <w:sz w:val="28"/>
        </w:rPr>
      </w:pPr>
      <w:r>
        <w:rPr>
          <w:rFonts w:hint="eastAsia"/>
          <w:sz w:val="28"/>
        </w:rPr>
        <w:t>代理人代理期限至</w:t>
      </w:r>
      <w:r>
        <w:rPr>
          <w:sz w:val="28"/>
        </w:rPr>
        <w:t xml:space="preserve">     </w:t>
      </w:r>
      <w:r>
        <w:rPr>
          <w:rFonts w:hint="eastAsia"/>
          <w:sz w:val="28"/>
        </w:rPr>
        <w:t>年</w:t>
      </w:r>
      <w:r>
        <w:rPr>
          <w:sz w:val="28"/>
        </w:rPr>
        <w:t xml:space="preserve">   </w:t>
      </w:r>
      <w:r>
        <w:rPr>
          <w:rFonts w:hint="eastAsia"/>
          <w:sz w:val="28"/>
        </w:rPr>
        <w:t>月</w:t>
      </w:r>
      <w:r>
        <w:rPr>
          <w:sz w:val="28"/>
        </w:rPr>
        <w:t xml:space="preserve">   </w:t>
      </w:r>
      <w:r>
        <w:rPr>
          <w:rFonts w:hint="eastAsia"/>
          <w:sz w:val="28"/>
        </w:rPr>
        <w:t>日。</w:t>
      </w:r>
    </w:p>
    <w:p>
      <w:pPr>
        <w:spacing w:beforeLines="25" w:afterLines="25" w:line="360" w:lineRule="auto"/>
        <w:rPr>
          <w:sz w:val="28"/>
        </w:rPr>
      </w:pPr>
      <w:bookmarkStart w:id="0" w:name="_GoBack"/>
      <w:bookmarkEnd w:id="0"/>
    </w:p>
    <w:p>
      <w:pPr>
        <w:spacing w:beforeLines="25" w:afterLines="25" w:line="360" w:lineRule="auto"/>
        <w:rPr>
          <w:sz w:val="24"/>
        </w:rPr>
      </w:pPr>
      <w:r>
        <w:rPr>
          <w:rFonts w:hint="eastAsia"/>
          <w:sz w:val="28"/>
        </w:rPr>
        <w:t>委托单位（</w:t>
      </w:r>
      <w:r>
        <w:rPr>
          <w:rFonts w:hint="eastAsia"/>
          <w:sz w:val="24"/>
        </w:rPr>
        <w:t>盖章）</w:t>
      </w:r>
      <w:r>
        <w:rPr>
          <w:rFonts w:hint="eastAsia"/>
          <w:sz w:val="28"/>
        </w:rPr>
        <w:t>：</w:t>
      </w:r>
      <w:r>
        <w:rPr>
          <w:sz w:val="24"/>
        </w:rPr>
        <w:t xml:space="preserve"> </w:t>
      </w:r>
    </w:p>
    <w:p>
      <w:pPr>
        <w:spacing w:beforeLines="25" w:afterLines="25" w:line="360" w:lineRule="auto"/>
        <w:rPr>
          <w:sz w:val="24"/>
        </w:rPr>
      </w:pPr>
    </w:p>
    <w:p>
      <w:pPr>
        <w:spacing w:beforeLines="25" w:afterLines="25" w:line="360" w:lineRule="auto"/>
        <w:rPr>
          <w:sz w:val="28"/>
        </w:rPr>
      </w:pPr>
      <w:r>
        <w:rPr>
          <w:rFonts w:hint="eastAsia"/>
          <w:w w:val="80"/>
          <w:sz w:val="28"/>
        </w:rPr>
        <w:t>法定代表人（或负责人）（</w:t>
      </w:r>
      <w:r>
        <w:rPr>
          <w:rFonts w:hint="eastAsia"/>
          <w:w w:val="80"/>
          <w:sz w:val="24"/>
        </w:rPr>
        <w:t>签名）</w:t>
      </w:r>
      <w:r>
        <w:rPr>
          <w:rFonts w:hint="eastAsia"/>
          <w:sz w:val="28"/>
        </w:rPr>
        <w:t>：</w:t>
      </w:r>
      <w:r>
        <w:rPr>
          <w:sz w:val="24"/>
        </w:rPr>
        <w:t xml:space="preserve"> </w:t>
      </w:r>
      <w:r>
        <w:rPr>
          <w:sz w:val="28"/>
        </w:rPr>
        <w:t xml:space="preserve">        </w:t>
      </w:r>
      <w:r>
        <w:rPr>
          <w:rFonts w:hint="eastAsia"/>
          <w:sz w:val="28"/>
        </w:rPr>
        <w:t>受委托人</w:t>
      </w:r>
      <w:r>
        <w:rPr>
          <w:rFonts w:hint="eastAsia"/>
          <w:sz w:val="24"/>
        </w:rPr>
        <w:t>（签名）</w:t>
      </w:r>
      <w:r>
        <w:rPr>
          <w:rFonts w:hint="eastAsia"/>
          <w:sz w:val="28"/>
        </w:rPr>
        <w:t>：</w:t>
      </w:r>
    </w:p>
    <w:p>
      <w:pPr>
        <w:spacing w:beforeLines="25" w:afterLines="25" w:line="360" w:lineRule="auto"/>
        <w:ind w:firstLine="2380" w:firstLineChars="850"/>
        <w:rPr>
          <w:rFonts w:ascii="宋体"/>
          <w:b/>
          <w:snapToGrid w:val="0"/>
          <w:kern w:val="0"/>
          <w:sz w:val="44"/>
          <w:szCs w:val="44"/>
        </w:rPr>
      </w:pPr>
      <w:r>
        <w:rPr>
          <w:rFonts w:hint="eastAsia"/>
          <w:sz w:val="28"/>
        </w:rPr>
        <w:t>年</w:t>
      </w:r>
      <w:r>
        <w:rPr>
          <w:sz w:val="28"/>
        </w:rPr>
        <w:t xml:space="preserve">   </w:t>
      </w:r>
      <w:r>
        <w:rPr>
          <w:rFonts w:hint="eastAsia"/>
          <w:sz w:val="28"/>
        </w:rPr>
        <w:t>月</w:t>
      </w:r>
      <w:r>
        <w:rPr>
          <w:sz w:val="28"/>
        </w:rPr>
        <w:t xml:space="preserve">   </w:t>
      </w:r>
      <w:r>
        <w:rPr>
          <w:rFonts w:hint="eastAsia"/>
          <w:sz w:val="28"/>
        </w:rPr>
        <w:t>日</w:t>
      </w:r>
      <w:r>
        <w:rPr>
          <w:sz w:val="28"/>
        </w:rPr>
        <w:t xml:space="preserve">                 </w:t>
      </w:r>
      <w:r>
        <w:rPr>
          <w:rFonts w:hint="eastAsia"/>
          <w:sz w:val="28"/>
        </w:rPr>
        <w:t>年</w:t>
      </w:r>
      <w:r>
        <w:rPr>
          <w:sz w:val="28"/>
        </w:rPr>
        <w:t xml:space="preserve">   </w:t>
      </w:r>
      <w:r>
        <w:rPr>
          <w:rFonts w:hint="eastAsia"/>
          <w:sz w:val="28"/>
        </w:rPr>
        <w:t>月</w:t>
      </w:r>
      <w:r>
        <w:rPr>
          <w:sz w:val="28"/>
        </w:rPr>
        <w:t xml:space="preserve">   </w:t>
      </w:r>
      <w:r>
        <w:rPr>
          <w:rFonts w:hint="eastAsia"/>
          <w:sz w:val="28"/>
        </w:rPr>
        <w:t>日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849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7B1F"/>
    <w:rsid w:val="0000012C"/>
    <w:rsid w:val="00000384"/>
    <w:rsid w:val="0000044C"/>
    <w:rsid w:val="0000062E"/>
    <w:rsid w:val="00000BB0"/>
    <w:rsid w:val="00000D12"/>
    <w:rsid w:val="00000F2C"/>
    <w:rsid w:val="00001512"/>
    <w:rsid w:val="00001526"/>
    <w:rsid w:val="000018B5"/>
    <w:rsid w:val="00001D44"/>
    <w:rsid w:val="000027B9"/>
    <w:rsid w:val="00002F80"/>
    <w:rsid w:val="00003130"/>
    <w:rsid w:val="0000358B"/>
    <w:rsid w:val="000038D9"/>
    <w:rsid w:val="00003B79"/>
    <w:rsid w:val="000045B9"/>
    <w:rsid w:val="000046FD"/>
    <w:rsid w:val="00004A3F"/>
    <w:rsid w:val="00004C6F"/>
    <w:rsid w:val="00004ED4"/>
    <w:rsid w:val="000053BD"/>
    <w:rsid w:val="0000610D"/>
    <w:rsid w:val="000062ED"/>
    <w:rsid w:val="000068B3"/>
    <w:rsid w:val="0000719D"/>
    <w:rsid w:val="00007A83"/>
    <w:rsid w:val="00007D1B"/>
    <w:rsid w:val="00010463"/>
    <w:rsid w:val="00010513"/>
    <w:rsid w:val="00010BEA"/>
    <w:rsid w:val="00010D1B"/>
    <w:rsid w:val="000110E7"/>
    <w:rsid w:val="00011967"/>
    <w:rsid w:val="000123DB"/>
    <w:rsid w:val="00012CC9"/>
    <w:rsid w:val="00012ED8"/>
    <w:rsid w:val="000134AD"/>
    <w:rsid w:val="00013BDD"/>
    <w:rsid w:val="00013CF2"/>
    <w:rsid w:val="000140D5"/>
    <w:rsid w:val="00014384"/>
    <w:rsid w:val="0001449E"/>
    <w:rsid w:val="00014FFB"/>
    <w:rsid w:val="00015079"/>
    <w:rsid w:val="000152FC"/>
    <w:rsid w:val="00015583"/>
    <w:rsid w:val="0001598B"/>
    <w:rsid w:val="00015A9A"/>
    <w:rsid w:val="00015C80"/>
    <w:rsid w:val="0001639C"/>
    <w:rsid w:val="00016524"/>
    <w:rsid w:val="00016C0C"/>
    <w:rsid w:val="00017241"/>
    <w:rsid w:val="00020AEC"/>
    <w:rsid w:val="0002152F"/>
    <w:rsid w:val="00022165"/>
    <w:rsid w:val="00022356"/>
    <w:rsid w:val="00022960"/>
    <w:rsid w:val="00022996"/>
    <w:rsid w:val="00022B6F"/>
    <w:rsid w:val="00022E12"/>
    <w:rsid w:val="00023117"/>
    <w:rsid w:val="000239A1"/>
    <w:rsid w:val="000250E9"/>
    <w:rsid w:val="000251E4"/>
    <w:rsid w:val="00025296"/>
    <w:rsid w:val="00025363"/>
    <w:rsid w:val="00025A9A"/>
    <w:rsid w:val="00025BAA"/>
    <w:rsid w:val="00025E97"/>
    <w:rsid w:val="000260C8"/>
    <w:rsid w:val="000262C1"/>
    <w:rsid w:val="00026489"/>
    <w:rsid w:val="00026861"/>
    <w:rsid w:val="000271E1"/>
    <w:rsid w:val="000273FE"/>
    <w:rsid w:val="00027932"/>
    <w:rsid w:val="00027E16"/>
    <w:rsid w:val="000300E2"/>
    <w:rsid w:val="000308B1"/>
    <w:rsid w:val="00030E09"/>
    <w:rsid w:val="000310F9"/>
    <w:rsid w:val="00031828"/>
    <w:rsid w:val="0003252C"/>
    <w:rsid w:val="00032644"/>
    <w:rsid w:val="00033169"/>
    <w:rsid w:val="0003366A"/>
    <w:rsid w:val="00033B02"/>
    <w:rsid w:val="00033BFB"/>
    <w:rsid w:val="00033EE7"/>
    <w:rsid w:val="00034447"/>
    <w:rsid w:val="00034B41"/>
    <w:rsid w:val="00034F15"/>
    <w:rsid w:val="00034FB4"/>
    <w:rsid w:val="00035157"/>
    <w:rsid w:val="000351C3"/>
    <w:rsid w:val="00035327"/>
    <w:rsid w:val="0003549D"/>
    <w:rsid w:val="0003581D"/>
    <w:rsid w:val="00035CEA"/>
    <w:rsid w:val="00035D8E"/>
    <w:rsid w:val="000373C0"/>
    <w:rsid w:val="000375EF"/>
    <w:rsid w:val="0003797D"/>
    <w:rsid w:val="00040076"/>
    <w:rsid w:val="00040278"/>
    <w:rsid w:val="0004056B"/>
    <w:rsid w:val="0004074A"/>
    <w:rsid w:val="0004221A"/>
    <w:rsid w:val="0004253E"/>
    <w:rsid w:val="000427F6"/>
    <w:rsid w:val="00042862"/>
    <w:rsid w:val="00043031"/>
    <w:rsid w:val="00044039"/>
    <w:rsid w:val="000444FF"/>
    <w:rsid w:val="00044535"/>
    <w:rsid w:val="00044B19"/>
    <w:rsid w:val="00044C10"/>
    <w:rsid w:val="00044C64"/>
    <w:rsid w:val="00044D41"/>
    <w:rsid w:val="00044D6D"/>
    <w:rsid w:val="0004544C"/>
    <w:rsid w:val="000457B6"/>
    <w:rsid w:val="00046273"/>
    <w:rsid w:val="000463BF"/>
    <w:rsid w:val="000464AD"/>
    <w:rsid w:val="00046FCD"/>
    <w:rsid w:val="00047729"/>
    <w:rsid w:val="00047D99"/>
    <w:rsid w:val="00047F9D"/>
    <w:rsid w:val="000503F7"/>
    <w:rsid w:val="00050F8B"/>
    <w:rsid w:val="000511DC"/>
    <w:rsid w:val="000515AC"/>
    <w:rsid w:val="0005198E"/>
    <w:rsid w:val="00052003"/>
    <w:rsid w:val="000532FF"/>
    <w:rsid w:val="00053B3D"/>
    <w:rsid w:val="00054CB4"/>
    <w:rsid w:val="00054FAA"/>
    <w:rsid w:val="000559F2"/>
    <w:rsid w:val="00055B1F"/>
    <w:rsid w:val="00055C18"/>
    <w:rsid w:val="0005668F"/>
    <w:rsid w:val="00057415"/>
    <w:rsid w:val="0005758A"/>
    <w:rsid w:val="00057C94"/>
    <w:rsid w:val="000601C7"/>
    <w:rsid w:val="00060279"/>
    <w:rsid w:val="00060690"/>
    <w:rsid w:val="000608A5"/>
    <w:rsid w:val="0006115E"/>
    <w:rsid w:val="00061A49"/>
    <w:rsid w:val="00061AA7"/>
    <w:rsid w:val="00061DD2"/>
    <w:rsid w:val="00061F02"/>
    <w:rsid w:val="00061F06"/>
    <w:rsid w:val="00061F9B"/>
    <w:rsid w:val="000623F7"/>
    <w:rsid w:val="00062467"/>
    <w:rsid w:val="0006247B"/>
    <w:rsid w:val="00062CE3"/>
    <w:rsid w:val="000632F9"/>
    <w:rsid w:val="0006577C"/>
    <w:rsid w:val="00065EF7"/>
    <w:rsid w:val="000664DE"/>
    <w:rsid w:val="00066B39"/>
    <w:rsid w:val="00067311"/>
    <w:rsid w:val="00067D0D"/>
    <w:rsid w:val="00070926"/>
    <w:rsid w:val="00070E1F"/>
    <w:rsid w:val="0007101F"/>
    <w:rsid w:val="00071486"/>
    <w:rsid w:val="0007159D"/>
    <w:rsid w:val="000716DD"/>
    <w:rsid w:val="00071E25"/>
    <w:rsid w:val="00072007"/>
    <w:rsid w:val="00072661"/>
    <w:rsid w:val="000733A2"/>
    <w:rsid w:val="00073594"/>
    <w:rsid w:val="000735DC"/>
    <w:rsid w:val="00073648"/>
    <w:rsid w:val="00074289"/>
    <w:rsid w:val="0007446F"/>
    <w:rsid w:val="00074BB5"/>
    <w:rsid w:val="000750DF"/>
    <w:rsid w:val="000751D7"/>
    <w:rsid w:val="00075577"/>
    <w:rsid w:val="000755E1"/>
    <w:rsid w:val="000760BE"/>
    <w:rsid w:val="00076496"/>
    <w:rsid w:val="00076974"/>
    <w:rsid w:val="000773CE"/>
    <w:rsid w:val="00077749"/>
    <w:rsid w:val="00077CCA"/>
    <w:rsid w:val="00077D5B"/>
    <w:rsid w:val="00080222"/>
    <w:rsid w:val="00080CA9"/>
    <w:rsid w:val="00081018"/>
    <w:rsid w:val="000810D3"/>
    <w:rsid w:val="000819D8"/>
    <w:rsid w:val="00081AF4"/>
    <w:rsid w:val="000821CF"/>
    <w:rsid w:val="00082700"/>
    <w:rsid w:val="000831D7"/>
    <w:rsid w:val="000832B7"/>
    <w:rsid w:val="0008396F"/>
    <w:rsid w:val="00084631"/>
    <w:rsid w:val="00086324"/>
    <w:rsid w:val="00086486"/>
    <w:rsid w:val="000864A2"/>
    <w:rsid w:val="0008659B"/>
    <w:rsid w:val="00086726"/>
    <w:rsid w:val="00087083"/>
    <w:rsid w:val="00087AA5"/>
    <w:rsid w:val="00087D99"/>
    <w:rsid w:val="0009053B"/>
    <w:rsid w:val="000907F5"/>
    <w:rsid w:val="00091278"/>
    <w:rsid w:val="00091A2C"/>
    <w:rsid w:val="00091ED9"/>
    <w:rsid w:val="00092075"/>
    <w:rsid w:val="00092461"/>
    <w:rsid w:val="000934D4"/>
    <w:rsid w:val="000936B2"/>
    <w:rsid w:val="00093EB1"/>
    <w:rsid w:val="000943BA"/>
    <w:rsid w:val="00094B32"/>
    <w:rsid w:val="00094E3F"/>
    <w:rsid w:val="00095035"/>
    <w:rsid w:val="000959A4"/>
    <w:rsid w:val="000960C8"/>
    <w:rsid w:val="000961B2"/>
    <w:rsid w:val="00096CC0"/>
    <w:rsid w:val="00097232"/>
    <w:rsid w:val="00097283"/>
    <w:rsid w:val="000A02AC"/>
    <w:rsid w:val="000A03B0"/>
    <w:rsid w:val="000A062F"/>
    <w:rsid w:val="000A0BA3"/>
    <w:rsid w:val="000A0D59"/>
    <w:rsid w:val="000A1E39"/>
    <w:rsid w:val="000A1EEF"/>
    <w:rsid w:val="000A2113"/>
    <w:rsid w:val="000A265C"/>
    <w:rsid w:val="000A409A"/>
    <w:rsid w:val="000A5075"/>
    <w:rsid w:val="000A61F4"/>
    <w:rsid w:val="000A6761"/>
    <w:rsid w:val="000A67F8"/>
    <w:rsid w:val="000A6EDF"/>
    <w:rsid w:val="000A6FD5"/>
    <w:rsid w:val="000A7D0D"/>
    <w:rsid w:val="000B0437"/>
    <w:rsid w:val="000B086D"/>
    <w:rsid w:val="000B0F8F"/>
    <w:rsid w:val="000B129D"/>
    <w:rsid w:val="000B147C"/>
    <w:rsid w:val="000B1ECE"/>
    <w:rsid w:val="000B29BA"/>
    <w:rsid w:val="000B2A36"/>
    <w:rsid w:val="000B2F0C"/>
    <w:rsid w:val="000B38C4"/>
    <w:rsid w:val="000B42DE"/>
    <w:rsid w:val="000B45E0"/>
    <w:rsid w:val="000B4D08"/>
    <w:rsid w:val="000B53EB"/>
    <w:rsid w:val="000B5C98"/>
    <w:rsid w:val="000B60CC"/>
    <w:rsid w:val="000B6B03"/>
    <w:rsid w:val="000C170B"/>
    <w:rsid w:val="000C17F3"/>
    <w:rsid w:val="000C23E3"/>
    <w:rsid w:val="000C24C7"/>
    <w:rsid w:val="000C2861"/>
    <w:rsid w:val="000C36DC"/>
    <w:rsid w:val="000C3A28"/>
    <w:rsid w:val="000C4766"/>
    <w:rsid w:val="000C550E"/>
    <w:rsid w:val="000C555F"/>
    <w:rsid w:val="000C56B2"/>
    <w:rsid w:val="000C58AA"/>
    <w:rsid w:val="000C6513"/>
    <w:rsid w:val="000C65EE"/>
    <w:rsid w:val="000C68E7"/>
    <w:rsid w:val="000C7503"/>
    <w:rsid w:val="000D01E3"/>
    <w:rsid w:val="000D061E"/>
    <w:rsid w:val="000D0A91"/>
    <w:rsid w:val="000D0C64"/>
    <w:rsid w:val="000D0FEF"/>
    <w:rsid w:val="000D32A2"/>
    <w:rsid w:val="000D34AC"/>
    <w:rsid w:val="000D38F5"/>
    <w:rsid w:val="000D3D32"/>
    <w:rsid w:val="000D42BC"/>
    <w:rsid w:val="000D432C"/>
    <w:rsid w:val="000D4497"/>
    <w:rsid w:val="000D4C4A"/>
    <w:rsid w:val="000D4E93"/>
    <w:rsid w:val="000D4F55"/>
    <w:rsid w:val="000D5322"/>
    <w:rsid w:val="000D5801"/>
    <w:rsid w:val="000D5BAF"/>
    <w:rsid w:val="000D5CD5"/>
    <w:rsid w:val="000D5E63"/>
    <w:rsid w:val="000D6B82"/>
    <w:rsid w:val="000D6EF1"/>
    <w:rsid w:val="000D7615"/>
    <w:rsid w:val="000D79DC"/>
    <w:rsid w:val="000D7BB7"/>
    <w:rsid w:val="000E00EF"/>
    <w:rsid w:val="000E04C4"/>
    <w:rsid w:val="000E05FC"/>
    <w:rsid w:val="000E0A0F"/>
    <w:rsid w:val="000E125A"/>
    <w:rsid w:val="000E1310"/>
    <w:rsid w:val="000E144E"/>
    <w:rsid w:val="000E14E2"/>
    <w:rsid w:val="000E15D4"/>
    <w:rsid w:val="000E1DA4"/>
    <w:rsid w:val="000E21DB"/>
    <w:rsid w:val="000E2615"/>
    <w:rsid w:val="000E27D3"/>
    <w:rsid w:val="000E2BD4"/>
    <w:rsid w:val="000E2F1E"/>
    <w:rsid w:val="000E334D"/>
    <w:rsid w:val="000E3858"/>
    <w:rsid w:val="000E42E8"/>
    <w:rsid w:val="000E46F3"/>
    <w:rsid w:val="000E4831"/>
    <w:rsid w:val="000E50D2"/>
    <w:rsid w:val="000E52B8"/>
    <w:rsid w:val="000E55E8"/>
    <w:rsid w:val="000E5926"/>
    <w:rsid w:val="000E5992"/>
    <w:rsid w:val="000E71BB"/>
    <w:rsid w:val="000E7B17"/>
    <w:rsid w:val="000E7B4D"/>
    <w:rsid w:val="000E7CE1"/>
    <w:rsid w:val="000F059B"/>
    <w:rsid w:val="000F0B4B"/>
    <w:rsid w:val="000F11DD"/>
    <w:rsid w:val="000F1473"/>
    <w:rsid w:val="000F1ACC"/>
    <w:rsid w:val="000F1CDE"/>
    <w:rsid w:val="000F207F"/>
    <w:rsid w:val="000F25B5"/>
    <w:rsid w:val="000F26CD"/>
    <w:rsid w:val="000F2802"/>
    <w:rsid w:val="000F2A9E"/>
    <w:rsid w:val="000F2DE5"/>
    <w:rsid w:val="000F347D"/>
    <w:rsid w:val="000F3943"/>
    <w:rsid w:val="000F3CCF"/>
    <w:rsid w:val="000F3DC1"/>
    <w:rsid w:val="000F3FE9"/>
    <w:rsid w:val="000F406D"/>
    <w:rsid w:val="000F4F08"/>
    <w:rsid w:val="000F5216"/>
    <w:rsid w:val="000F55F7"/>
    <w:rsid w:val="000F6B7C"/>
    <w:rsid w:val="000F75BA"/>
    <w:rsid w:val="000F775E"/>
    <w:rsid w:val="000F777C"/>
    <w:rsid w:val="000F7885"/>
    <w:rsid w:val="000F7A9F"/>
    <w:rsid w:val="001002D2"/>
    <w:rsid w:val="001004B3"/>
    <w:rsid w:val="00100562"/>
    <w:rsid w:val="001008E9"/>
    <w:rsid w:val="0010099B"/>
    <w:rsid w:val="00100E68"/>
    <w:rsid w:val="0010100D"/>
    <w:rsid w:val="00101093"/>
    <w:rsid w:val="001010E1"/>
    <w:rsid w:val="00101142"/>
    <w:rsid w:val="00101460"/>
    <w:rsid w:val="001014C6"/>
    <w:rsid w:val="00101E5A"/>
    <w:rsid w:val="0010207E"/>
    <w:rsid w:val="001023EF"/>
    <w:rsid w:val="00102929"/>
    <w:rsid w:val="00102997"/>
    <w:rsid w:val="0010322F"/>
    <w:rsid w:val="00103404"/>
    <w:rsid w:val="00103664"/>
    <w:rsid w:val="00103B69"/>
    <w:rsid w:val="00104123"/>
    <w:rsid w:val="00106CE2"/>
    <w:rsid w:val="00106E7C"/>
    <w:rsid w:val="00106EFC"/>
    <w:rsid w:val="00107A97"/>
    <w:rsid w:val="001100F2"/>
    <w:rsid w:val="00110121"/>
    <w:rsid w:val="0011042D"/>
    <w:rsid w:val="00110568"/>
    <w:rsid w:val="00110591"/>
    <w:rsid w:val="0011077D"/>
    <w:rsid w:val="00110AAF"/>
    <w:rsid w:val="00110C32"/>
    <w:rsid w:val="001111D8"/>
    <w:rsid w:val="00111249"/>
    <w:rsid w:val="001115F6"/>
    <w:rsid w:val="00111825"/>
    <w:rsid w:val="0011218C"/>
    <w:rsid w:val="001122CC"/>
    <w:rsid w:val="00112304"/>
    <w:rsid w:val="0011311C"/>
    <w:rsid w:val="00113694"/>
    <w:rsid w:val="00113A73"/>
    <w:rsid w:val="00113F28"/>
    <w:rsid w:val="0011465B"/>
    <w:rsid w:val="00114946"/>
    <w:rsid w:val="0011570E"/>
    <w:rsid w:val="001157BD"/>
    <w:rsid w:val="00115B2E"/>
    <w:rsid w:val="00115FFD"/>
    <w:rsid w:val="00116BD3"/>
    <w:rsid w:val="00117015"/>
    <w:rsid w:val="00117398"/>
    <w:rsid w:val="00117833"/>
    <w:rsid w:val="00117EDB"/>
    <w:rsid w:val="0012015C"/>
    <w:rsid w:val="0012020B"/>
    <w:rsid w:val="00120598"/>
    <w:rsid w:val="00120A65"/>
    <w:rsid w:val="00120C33"/>
    <w:rsid w:val="00120F93"/>
    <w:rsid w:val="001210D7"/>
    <w:rsid w:val="00121896"/>
    <w:rsid w:val="001220A8"/>
    <w:rsid w:val="001228BE"/>
    <w:rsid w:val="0012297B"/>
    <w:rsid w:val="0012321F"/>
    <w:rsid w:val="001238F9"/>
    <w:rsid w:val="00123964"/>
    <w:rsid w:val="001242D4"/>
    <w:rsid w:val="001243F0"/>
    <w:rsid w:val="00124567"/>
    <w:rsid w:val="00124C16"/>
    <w:rsid w:val="00124D68"/>
    <w:rsid w:val="0012583A"/>
    <w:rsid w:val="00125918"/>
    <w:rsid w:val="00125972"/>
    <w:rsid w:val="0012598F"/>
    <w:rsid w:val="00125ED8"/>
    <w:rsid w:val="00126043"/>
    <w:rsid w:val="001263C2"/>
    <w:rsid w:val="0012643D"/>
    <w:rsid w:val="00126673"/>
    <w:rsid w:val="001268B8"/>
    <w:rsid w:val="00127961"/>
    <w:rsid w:val="00127E60"/>
    <w:rsid w:val="001304BE"/>
    <w:rsid w:val="00130882"/>
    <w:rsid w:val="00130B2D"/>
    <w:rsid w:val="0013101E"/>
    <w:rsid w:val="001313CC"/>
    <w:rsid w:val="00131A3E"/>
    <w:rsid w:val="0013210A"/>
    <w:rsid w:val="001324C1"/>
    <w:rsid w:val="001324D7"/>
    <w:rsid w:val="0013254A"/>
    <w:rsid w:val="0013266A"/>
    <w:rsid w:val="0013267B"/>
    <w:rsid w:val="00132979"/>
    <w:rsid w:val="00132C67"/>
    <w:rsid w:val="00132F01"/>
    <w:rsid w:val="001335FA"/>
    <w:rsid w:val="0013371D"/>
    <w:rsid w:val="00134783"/>
    <w:rsid w:val="00134CD8"/>
    <w:rsid w:val="00134DBA"/>
    <w:rsid w:val="0013519A"/>
    <w:rsid w:val="0013582D"/>
    <w:rsid w:val="00135A65"/>
    <w:rsid w:val="00135B04"/>
    <w:rsid w:val="00135E8B"/>
    <w:rsid w:val="001360D2"/>
    <w:rsid w:val="00136142"/>
    <w:rsid w:val="001361B0"/>
    <w:rsid w:val="001363F8"/>
    <w:rsid w:val="00136DD8"/>
    <w:rsid w:val="00137097"/>
    <w:rsid w:val="001374B4"/>
    <w:rsid w:val="00137FC2"/>
    <w:rsid w:val="001404B8"/>
    <w:rsid w:val="00140BAF"/>
    <w:rsid w:val="00140D2F"/>
    <w:rsid w:val="00141CC2"/>
    <w:rsid w:val="00141F48"/>
    <w:rsid w:val="00141FFA"/>
    <w:rsid w:val="00142174"/>
    <w:rsid w:val="00142564"/>
    <w:rsid w:val="0014262F"/>
    <w:rsid w:val="00142A4A"/>
    <w:rsid w:val="00142DE4"/>
    <w:rsid w:val="00142F69"/>
    <w:rsid w:val="0014340D"/>
    <w:rsid w:val="001437E9"/>
    <w:rsid w:val="001438B8"/>
    <w:rsid w:val="00143C32"/>
    <w:rsid w:val="00143D88"/>
    <w:rsid w:val="0014410D"/>
    <w:rsid w:val="00144690"/>
    <w:rsid w:val="00144982"/>
    <w:rsid w:val="00144D2C"/>
    <w:rsid w:val="0014533F"/>
    <w:rsid w:val="00145581"/>
    <w:rsid w:val="001456DB"/>
    <w:rsid w:val="00145B71"/>
    <w:rsid w:val="0014693F"/>
    <w:rsid w:val="00146A81"/>
    <w:rsid w:val="00146A92"/>
    <w:rsid w:val="00147933"/>
    <w:rsid w:val="00147E70"/>
    <w:rsid w:val="00147FC1"/>
    <w:rsid w:val="0015047A"/>
    <w:rsid w:val="00150730"/>
    <w:rsid w:val="00150B83"/>
    <w:rsid w:val="001510E4"/>
    <w:rsid w:val="00151451"/>
    <w:rsid w:val="00151E44"/>
    <w:rsid w:val="001520C9"/>
    <w:rsid w:val="00152811"/>
    <w:rsid w:val="00152ECB"/>
    <w:rsid w:val="00152F8C"/>
    <w:rsid w:val="001537FE"/>
    <w:rsid w:val="0015390D"/>
    <w:rsid w:val="00153A29"/>
    <w:rsid w:val="00154418"/>
    <w:rsid w:val="00154A60"/>
    <w:rsid w:val="0015532F"/>
    <w:rsid w:val="0015555F"/>
    <w:rsid w:val="00155EE5"/>
    <w:rsid w:val="00156035"/>
    <w:rsid w:val="00156182"/>
    <w:rsid w:val="00156995"/>
    <w:rsid w:val="0015727C"/>
    <w:rsid w:val="0015773C"/>
    <w:rsid w:val="0015785F"/>
    <w:rsid w:val="00157965"/>
    <w:rsid w:val="001602B6"/>
    <w:rsid w:val="001603ED"/>
    <w:rsid w:val="0016079B"/>
    <w:rsid w:val="00160C26"/>
    <w:rsid w:val="00161323"/>
    <w:rsid w:val="00163454"/>
    <w:rsid w:val="001634E4"/>
    <w:rsid w:val="001637F7"/>
    <w:rsid w:val="001645C3"/>
    <w:rsid w:val="001649FB"/>
    <w:rsid w:val="0016542B"/>
    <w:rsid w:val="001655AD"/>
    <w:rsid w:val="00165DB4"/>
    <w:rsid w:val="00165FDC"/>
    <w:rsid w:val="001667CB"/>
    <w:rsid w:val="001667FA"/>
    <w:rsid w:val="00166B7B"/>
    <w:rsid w:val="001672BC"/>
    <w:rsid w:val="0016777C"/>
    <w:rsid w:val="00167A48"/>
    <w:rsid w:val="00167BE1"/>
    <w:rsid w:val="0017024A"/>
    <w:rsid w:val="001708E7"/>
    <w:rsid w:val="0017096E"/>
    <w:rsid w:val="00171ECA"/>
    <w:rsid w:val="0017238D"/>
    <w:rsid w:val="001738FF"/>
    <w:rsid w:val="00173A08"/>
    <w:rsid w:val="00173A4F"/>
    <w:rsid w:val="00173E5E"/>
    <w:rsid w:val="0017409B"/>
    <w:rsid w:val="00174D05"/>
    <w:rsid w:val="00175A37"/>
    <w:rsid w:val="00175CF8"/>
    <w:rsid w:val="00175ED3"/>
    <w:rsid w:val="00175F8B"/>
    <w:rsid w:val="00176188"/>
    <w:rsid w:val="00176354"/>
    <w:rsid w:val="00176CA6"/>
    <w:rsid w:val="00177D13"/>
    <w:rsid w:val="00177F47"/>
    <w:rsid w:val="00180390"/>
    <w:rsid w:val="001804D5"/>
    <w:rsid w:val="00180B57"/>
    <w:rsid w:val="00180F26"/>
    <w:rsid w:val="00181043"/>
    <w:rsid w:val="0018184A"/>
    <w:rsid w:val="00181C63"/>
    <w:rsid w:val="0018284C"/>
    <w:rsid w:val="0018292D"/>
    <w:rsid w:val="00182DDE"/>
    <w:rsid w:val="00183719"/>
    <w:rsid w:val="00183DB7"/>
    <w:rsid w:val="00183E11"/>
    <w:rsid w:val="001842B3"/>
    <w:rsid w:val="0018520A"/>
    <w:rsid w:val="00185310"/>
    <w:rsid w:val="00185329"/>
    <w:rsid w:val="00185634"/>
    <w:rsid w:val="00185B06"/>
    <w:rsid w:val="001862EA"/>
    <w:rsid w:val="0018677B"/>
    <w:rsid w:val="00186781"/>
    <w:rsid w:val="00186872"/>
    <w:rsid w:val="00186EC4"/>
    <w:rsid w:val="00186F38"/>
    <w:rsid w:val="0018705C"/>
    <w:rsid w:val="00187582"/>
    <w:rsid w:val="00187A33"/>
    <w:rsid w:val="00187D30"/>
    <w:rsid w:val="00187DEF"/>
    <w:rsid w:val="001900A5"/>
    <w:rsid w:val="0019063F"/>
    <w:rsid w:val="00191512"/>
    <w:rsid w:val="00191B8C"/>
    <w:rsid w:val="00191BD0"/>
    <w:rsid w:val="00191C82"/>
    <w:rsid w:val="00191E59"/>
    <w:rsid w:val="001938CE"/>
    <w:rsid w:val="00193E3D"/>
    <w:rsid w:val="00193FDF"/>
    <w:rsid w:val="00193FEE"/>
    <w:rsid w:val="001941F9"/>
    <w:rsid w:val="001942A6"/>
    <w:rsid w:val="001948A1"/>
    <w:rsid w:val="001948CA"/>
    <w:rsid w:val="00195361"/>
    <w:rsid w:val="0019696C"/>
    <w:rsid w:val="0019752D"/>
    <w:rsid w:val="00197741"/>
    <w:rsid w:val="00197E0F"/>
    <w:rsid w:val="00197E81"/>
    <w:rsid w:val="001A02F2"/>
    <w:rsid w:val="001A02FA"/>
    <w:rsid w:val="001A04A6"/>
    <w:rsid w:val="001A09FE"/>
    <w:rsid w:val="001A0D5B"/>
    <w:rsid w:val="001A0EBF"/>
    <w:rsid w:val="001A0FD6"/>
    <w:rsid w:val="001A1431"/>
    <w:rsid w:val="001A15AE"/>
    <w:rsid w:val="001A1C94"/>
    <w:rsid w:val="001A22A7"/>
    <w:rsid w:val="001A2528"/>
    <w:rsid w:val="001A2655"/>
    <w:rsid w:val="001A29B4"/>
    <w:rsid w:val="001A2C15"/>
    <w:rsid w:val="001A3321"/>
    <w:rsid w:val="001A3813"/>
    <w:rsid w:val="001A3BA4"/>
    <w:rsid w:val="001A3CE2"/>
    <w:rsid w:val="001A47F8"/>
    <w:rsid w:val="001A4B7B"/>
    <w:rsid w:val="001A4BEB"/>
    <w:rsid w:val="001A4C20"/>
    <w:rsid w:val="001A4DCC"/>
    <w:rsid w:val="001A5869"/>
    <w:rsid w:val="001A60F6"/>
    <w:rsid w:val="001A64EE"/>
    <w:rsid w:val="001A660F"/>
    <w:rsid w:val="001A6853"/>
    <w:rsid w:val="001A69F8"/>
    <w:rsid w:val="001A6E91"/>
    <w:rsid w:val="001A756B"/>
    <w:rsid w:val="001A75FF"/>
    <w:rsid w:val="001A7803"/>
    <w:rsid w:val="001B03D3"/>
    <w:rsid w:val="001B06D8"/>
    <w:rsid w:val="001B0AEE"/>
    <w:rsid w:val="001B0CC8"/>
    <w:rsid w:val="001B0DFA"/>
    <w:rsid w:val="001B0F94"/>
    <w:rsid w:val="001B1107"/>
    <w:rsid w:val="001B1159"/>
    <w:rsid w:val="001B1617"/>
    <w:rsid w:val="001B1915"/>
    <w:rsid w:val="001B1CC6"/>
    <w:rsid w:val="001B1F42"/>
    <w:rsid w:val="001B20F7"/>
    <w:rsid w:val="001B218D"/>
    <w:rsid w:val="001B24D1"/>
    <w:rsid w:val="001B3033"/>
    <w:rsid w:val="001B39CC"/>
    <w:rsid w:val="001B3C82"/>
    <w:rsid w:val="001B4024"/>
    <w:rsid w:val="001B41CE"/>
    <w:rsid w:val="001B42E0"/>
    <w:rsid w:val="001B452C"/>
    <w:rsid w:val="001B48CF"/>
    <w:rsid w:val="001B4CF4"/>
    <w:rsid w:val="001B5000"/>
    <w:rsid w:val="001B6182"/>
    <w:rsid w:val="001B68BC"/>
    <w:rsid w:val="001B6C12"/>
    <w:rsid w:val="001B70C3"/>
    <w:rsid w:val="001B723E"/>
    <w:rsid w:val="001B77C5"/>
    <w:rsid w:val="001B79CB"/>
    <w:rsid w:val="001C0352"/>
    <w:rsid w:val="001C1437"/>
    <w:rsid w:val="001C15FA"/>
    <w:rsid w:val="001C172B"/>
    <w:rsid w:val="001C2F0D"/>
    <w:rsid w:val="001C324E"/>
    <w:rsid w:val="001C36ED"/>
    <w:rsid w:val="001C3785"/>
    <w:rsid w:val="001C381F"/>
    <w:rsid w:val="001C3DA5"/>
    <w:rsid w:val="001C5245"/>
    <w:rsid w:val="001C5631"/>
    <w:rsid w:val="001C697D"/>
    <w:rsid w:val="001C6AA4"/>
    <w:rsid w:val="001C6B3C"/>
    <w:rsid w:val="001C701E"/>
    <w:rsid w:val="001C7C17"/>
    <w:rsid w:val="001D04C1"/>
    <w:rsid w:val="001D057E"/>
    <w:rsid w:val="001D0597"/>
    <w:rsid w:val="001D08B3"/>
    <w:rsid w:val="001D0A05"/>
    <w:rsid w:val="001D0B78"/>
    <w:rsid w:val="001D16DA"/>
    <w:rsid w:val="001D1E6C"/>
    <w:rsid w:val="001D1F0F"/>
    <w:rsid w:val="001D32A4"/>
    <w:rsid w:val="001D3B45"/>
    <w:rsid w:val="001D3C57"/>
    <w:rsid w:val="001D3EDC"/>
    <w:rsid w:val="001D438C"/>
    <w:rsid w:val="001D4CEC"/>
    <w:rsid w:val="001D4D9A"/>
    <w:rsid w:val="001D55BC"/>
    <w:rsid w:val="001D66E7"/>
    <w:rsid w:val="001D6A33"/>
    <w:rsid w:val="001D6A4A"/>
    <w:rsid w:val="001D6AE6"/>
    <w:rsid w:val="001D6F9B"/>
    <w:rsid w:val="001D7630"/>
    <w:rsid w:val="001D787F"/>
    <w:rsid w:val="001D7ABD"/>
    <w:rsid w:val="001D7CDB"/>
    <w:rsid w:val="001D7E89"/>
    <w:rsid w:val="001D7FA9"/>
    <w:rsid w:val="001E0132"/>
    <w:rsid w:val="001E07F8"/>
    <w:rsid w:val="001E0FE1"/>
    <w:rsid w:val="001E103D"/>
    <w:rsid w:val="001E176B"/>
    <w:rsid w:val="001E1D98"/>
    <w:rsid w:val="001E2149"/>
    <w:rsid w:val="001E2490"/>
    <w:rsid w:val="001E33EE"/>
    <w:rsid w:val="001E381B"/>
    <w:rsid w:val="001E389E"/>
    <w:rsid w:val="001E3C89"/>
    <w:rsid w:val="001E4217"/>
    <w:rsid w:val="001E468B"/>
    <w:rsid w:val="001E4773"/>
    <w:rsid w:val="001E47C8"/>
    <w:rsid w:val="001E489B"/>
    <w:rsid w:val="001E4970"/>
    <w:rsid w:val="001E4B74"/>
    <w:rsid w:val="001E4E70"/>
    <w:rsid w:val="001E5270"/>
    <w:rsid w:val="001E58F0"/>
    <w:rsid w:val="001E5F0A"/>
    <w:rsid w:val="001E6218"/>
    <w:rsid w:val="001E6401"/>
    <w:rsid w:val="001E6EA2"/>
    <w:rsid w:val="001E76C7"/>
    <w:rsid w:val="001E7ACE"/>
    <w:rsid w:val="001F160E"/>
    <w:rsid w:val="001F1E20"/>
    <w:rsid w:val="001F1F55"/>
    <w:rsid w:val="001F22FD"/>
    <w:rsid w:val="001F27F1"/>
    <w:rsid w:val="001F2A7D"/>
    <w:rsid w:val="001F2AF1"/>
    <w:rsid w:val="001F2B88"/>
    <w:rsid w:val="001F3233"/>
    <w:rsid w:val="001F3526"/>
    <w:rsid w:val="001F3CB8"/>
    <w:rsid w:val="001F449A"/>
    <w:rsid w:val="001F4741"/>
    <w:rsid w:val="001F4E87"/>
    <w:rsid w:val="001F52C2"/>
    <w:rsid w:val="001F562E"/>
    <w:rsid w:val="001F56AB"/>
    <w:rsid w:val="001F603F"/>
    <w:rsid w:val="001F6789"/>
    <w:rsid w:val="001F6C7E"/>
    <w:rsid w:val="001F7A3A"/>
    <w:rsid w:val="001F7D23"/>
    <w:rsid w:val="0020047D"/>
    <w:rsid w:val="002008DB"/>
    <w:rsid w:val="00200E40"/>
    <w:rsid w:val="002013B6"/>
    <w:rsid w:val="00201666"/>
    <w:rsid w:val="00201A13"/>
    <w:rsid w:val="00201FD9"/>
    <w:rsid w:val="00202FB0"/>
    <w:rsid w:val="00203945"/>
    <w:rsid w:val="00203C9F"/>
    <w:rsid w:val="00203CEA"/>
    <w:rsid w:val="00204110"/>
    <w:rsid w:val="00204CD3"/>
    <w:rsid w:val="00205263"/>
    <w:rsid w:val="002052D9"/>
    <w:rsid w:val="00205502"/>
    <w:rsid w:val="0020613A"/>
    <w:rsid w:val="002064AA"/>
    <w:rsid w:val="00206CDC"/>
    <w:rsid w:val="00206F3A"/>
    <w:rsid w:val="00207165"/>
    <w:rsid w:val="002075E6"/>
    <w:rsid w:val="00207667"/>
    <w:rsid w:val="002076CB"/>
    <w:rsid w:val="002106BF"/>
    <w:rsid w:val="002108E8"/>
    <w:rsid w:val="00210CB4"/>
    <w:rsid w:val="0021102D"/>
    <w:rsid w:val="00211370"/>
    <w:rsid w:val="00211920"/>
    <w:rsid w:val="00211B69"/>
    <w:rsid w:val="0021207D"/>
    <w:rsid w:val="002120E6"/>
    <w:rsid w:val="00212AC5"/>
    <w:rsid w:val="00212BBD"/>
    <w:rsid w:val="00213079"/>
    <w:rsid w:val="002135D5"/>
    <w:rsid w:val="002136C7"/>
    <w:rsid w:val="00213C56"/>
    <w:rsid w:val="00213DE7"/>
    <w:rsid w:val="00213E18"/>
    <w:rsid w:val="00213FC0"/>
    <w:rsid w:val="0021464B"/>
    <w:rsid w:val="002148C6"/>
    <w:rsid w:val="00214A3D"/>
    <w:rsid w:val="002154AE"/>
    <w:rsid w:val="00215AA0"/>
    <w:rsid w:val="002166DE"/>
    <w:rsid w:val="00216795"/>
    <w:rsid w:val="002171AC"/>
    <w:rsid w:val="00217EE7"/>
    <w:rsid w:val="002201AB"/>
    <w:rsid w:val="00220340"/>
    <w:rsid w:val="00220CEC"/>
    <w:rsid w:val="00220F49"/>
    <w:rsid w:val="00221F8B"/>
    <w:rsid w:val="00222007"/>
    <w:rsid w:val="002226BA"/>
    <w:rsid w:val="002226E3"/>
    <w:rsid w:val="002229F1"/>
    <w:rsid w:val="00223CDE"/>
    <w:rsid w:val="00223CF6"/>
    <w:rsid w:val="00223D9C"/>
    <w:rsid w:val="00223E49"/>
    <w:rsid w:val="00224226"/>
    <w:rsid w:val="0022493B"/>
    <w:rsid w:val="00224A71"/>
    <w:rsid w:val="00224FF1"/>
    <w:rsid w:val="0022564F"/>
    <w:rsid w:val="002276DE"/>
    <w:rsid w:val="002277AE"/>
    <w:rsid w:val="00227AA7"/>
    <w:rsid w:val="00227F73"/>
    <w:rsid w:val="002305E2"/>
    <w:rsid w:val="00230E1F"/>
    <w:rsid w:val="00230FFF"/>
    <w:rsid w:val="0023191B"/>
    <w:rsid w:val="00231973"/>
    <w:rsid w:val="00231B87"/>
    <w:rsid w:val="00231D48"/>
    <w:rsid w:val="002321A0"/>
    <w:rsid w:val="00232DBF"/>
    <w:rsid w:val="00232F34"/>
    <w:rsid w:val="00233212"/>
    <w:rsid w:val="002337B9"/>
    <w:rsid w:val="002337FC"/>
    <w:rsid w:val="00233B40"/>
    <w:rsid w:val="00233BE1"/>
    <w:rsid w:val="00234601"/>
    <w:rsid w:val="00234D5C"/>
    <w:rsid w:val="00234E40"/>
    <w:rsid w:val="0023549A"/>
    <w:rsid w:val="002362D6"/>
    <w:rsid w:val="00236727"/>
    <w:rsid w:val="002368B4"/>
    <w:rsid w:val="0023788C"/>
    <w:rsid w:val="00237A5C"/>
    <w:rsid w:val="00237CA9"/>
    <w:rsid w:val="0024023F"/>
    <w:rsid w:val="002408D1"/>
    <w:rsid w:val="002415B7"/>
    <w:rsid w:val="00241E46"/>
    <w:rsid w:val="002420E8"/>
    <w:rsid w:val="00242AF1"/>
    <w:rsid w:val="0024330C"/>
    <w:rsid w:val="00243313"/>
    <w:rsid w:val="0024374A"/>
    <w:rsid w:val="00244012"/>
    <w:rsid w:val="00244294"/>
    <w:rsid w:val="00244937"/>
    <w:rsid w:val="00245356"/>
    <w:rsid w:val="002457C2"/>
    <w:rsid w:val="00245AF5"/>
    <w:rsid w:val="0024604D"/>
    <w:rsid w:val="002475F8"/>
    <w:rsid w:val="00247EA1"/>
    <w:rsid w:val="002503F3"/>
    <w:rsid w:val="00250580"/>
    <w:rsid w:val="0025116D"/>
    <w:rsid w:val="002513A1"/>
    <w:rsid w:val="00251AAA"/>
    <w:rsid w:val="00251C03"/>
    <w:rsid w:val="00251D82"/>
    <w:rsid w:val="00252107"/>
    <w:rsid w:val="002528DB"/>
    <w:rsid w:val="00252947"/>
    <w:rsid w:val="00252A04"/>
    <w:rsid w:val="00252A9F"/>
    <w:rsid w:val="0025311B"/>
    <w:rsid w:val="0025346D"/>
    <w:rsid w:val="0025386D"/>
    <w:rsid w:val="00253978"/>
    <w:rsid w:val="0025397C"/>
    <w:rsid w:val="00253C52"/>
    <w:rsid w:val="002544EE"/>
    <w:rsid w:val="002545AA"/>
    <w:rsid w:val="00254788"/>
    <w:rsid w:val="002549F8"/>
    <w:rsid w:val="00254D50"/>
    <w:rsid w:val="00254EBD"/>
    <w:rsid w:val="002555A5"/>
    <w:rsid w:val="00255772"/>
    <w:rsid w:val="002557A1"/>
    <w:rsid w:val="002558DF"/>
    <w:rsid w:val="00255AE5"/>
    <w:rsid w:val="00255BC8"/>
    <w:rsid w:val="00255E82"/>
    <w:rsid w:val="00255FCD"/>
    <w:rsid w:val="00256740"/>
    <w:rsid w:val="002568F1"/>
    <w:rsid w:val="00257D39"/>
    <w:rsid w:val="0026014E"/>
    <w:rsid w:val="00260415"/>
    <w:rsid w:val="00260B42"/>
    <w:rsid w:val="00260BC3"/>
    <w:rsid w:val="00260E6A"/>
    <w:rsid w:val="002618AC"/>
    <w:rsid w:val="00261903"/>
    <w:rsid w:val="00261F0B"/>
    <w:rsid w:val="002624D6"/>
    <w:rsid w:val="0026277D"/>
    <w:rsid w:val="00262946"/>
    <w:rsid w:val="00262CB1"/>
    <w:rsid w:val="002631E3"/>
    <w:rsid w:val="00263212"/>
    <w:rsid w:val="0026356E"/>
    <w:rsid w:val="00263C87"/>
    <w:rsid w:val="0026477E"/>
    <w:rsid w:val="0026595D"/>
    <w:rsid w:val="002663B2"/>
    <w:rsid w:val="002666A1"/>
    <w:rsid w:val="00266A93"/>
    <w:rsid w:val="00267132"/>
    <w:rsid w:val="0026766C"/>
    <w:rsid w:val="002677DC"/>
    <w:rsid w:val="002701EC"/>
    <w:rsid w:val="0027049E"/>
    <w:rsid w:val="00270FC9"/>
    <w:rsid w:val="00271049"/>
    <w:rsid w:val="00271665"/>
    <w:rsid w:val="00271717"/>
    <w:rsid w:val="00271880"/>
    <w:rsid w:val="00271ADE"/>
    <w:rsid w:val="00271CD7"/>
    <w:rsid w:val="00271F44"/>
    <w:rsid w:val="00272851"/>
    <w:rsid w:val="00272BD4"/>
    <w:rsid w:val="00273315"/>
    <w:rsid w:val="002736DE"/>
    <w:rsid w:val="00273E84"/>
    <w:rsid w:val="00273F4F"/>
    <w:rsid w:val="00274592"/>
    <w:rsid w:val="002749F5"/>
    <w:rsid w:val="00275755"/>
    <w:rsid w:val="00275CCE"/>
    <w:rsid w:val="002764FC"/>
    <w:rsid w:val="0027753F"/>
    <w:rsid w:val="00277687"/>
    <w:rsid w:val="00277EC7"/>
    <w:rsid w:val="00280055"/>
    <w:rsid w:val="002801DD"/>
    <w:rsid w:val="0028050B"/>
    <w:rsid w:val="002805C2"/>
    <w:rsid w:val="002807EC"/>
    <w:rsid w:val="002808EC"/>
    <w:rsid w:val="00281C3E"/>
    <w:rsid w:val="00282057"/>
    <w:rsid w:val="00282121"/>
    <w:rsid w:val="00282294"/>
    <w:rsid w:val="002835AA"/>
    <w:rsid w:val="0028362D"/>
    <w:rsid w:val="00283B81"/>
    <w:rsid w:val="00283C44"/>
    <w:rsid w:val="00283FD3"/>
    <w:rsid w:val="00284B43"/>
    <w:rsid w:val="0028512F"/>
    <w:rsid w:val="002855F3"/>
    <w:rsid w:val="00285845"/>
    <w:rsid w:val="00285F6B"/>
    <w:rsid w:val="00286560"/>
    <w:rsid w:val="0029086C"/>
    <w:rsid w:val="00290C3E"/>
    <w:rsid w:val="00290FC0"/>
    <w:rsid w:val="0029136B"/>
    <w:rsid w:val="00291FC0"/>
    <w:rsid w:val="00292BC6"/>
    <w:rsid w:val="00293561"/>
    <w:rsid w:val="00293CEC"/>
    <w:rsid w:val="00293DEF"/>
    <w:rsid w:val="00294A1A"/>
    <w:rsid w:val="00294C66"/>
    <w:rsid w:val="002951B4"/>
    <w:rsid w:val="0029579D"/>
    <w:rsid w:val="00296B61"/>
    <w:rsid w:val="00296C1D"/>
    <w:rsid w:val="00296FAE"/>
    <w:rsid w:val="0029733E"/>
    <w:rsid w:val="002975EB"/>
    <w:rsid w:val="002A06F5"/>
    <w:rsid w:val="002A0AB6"/>
    <w:rsid w:val="002A0D6A"/>
    <w:rsid w:val="002A2094"/>
    <w:rsid w:val="002A3299"/>
    <w:rsid w:val="002A32B3"/>
    <w:rsid w:val="002A332F"/>
    <w:rsid w:val="002A45CE"/>
    <w:rsid w:val="002A4893"/>
    <w:rsid w:val="002A4B70"/>
    <w:rsid w:val="002A566B"/>
    <w:rsid w:val="002A5BEA"/>
    <w:rsid w:val="002A5E97"/>
    <w:rsid w:val="002A60FF"/>
    <w:rsid w:val="002A6B88"/>
    <w:rsid w:val="002A7C84"/>
    <w:rsid w:val="002A7D7E"/>
    <w:rsid w:val="002B00A0"/>
    <w:rsid w:val="002B0427"/>
    <w:rsid w:val="002B0717"/>
    <w:rsid w:val="002B0E44"/>
    <w:rsid w:val="002B137F"/>
    <w:rsid w:val="002B1961"/>
    <w:rsid w:val="002B1B07"/>
    <w:rsid w:val="002B1D73"/>
    <w:rsid w:val="002B1F64"/>
    <w:rsid w:val="002B1F76"/>
    <w:rsid w:val="002B2384"/>
    <w:rsid w:val="002B25BF"/>
    <w:rsid w:val="002B2C9D"/>
    <w:rsid w:val="002B2DD3"/>
    <w:rsid w:val="002B40CE"/>
    <w:rsid w:val="002B4422"/>
    <w:rsid w:val="002B448C"/>
    <w:rsid w:val="002B4FBD"/>
    <w:rsid w:val="002B502A"/>
    <w:rsid w:val="002B5F74"/>
    <w:rsid w:val="002B605E"/>
    <w:rsid w:val="002B63F6"/>
    <w:rsid w:val="002B6617"/>
    <w:rsid w:val="002B66D5"/>
    <w:rsid w:val="002B6B6B"/>
    <w:rsid w:val="002B6F7F"/>
    <w:rsid w:val="002B766E"/>
    <w:rsid w:val="002B7A7A"/>
    <w:rsid w:val="002B7A84"/>
    <w:rsid w:val="002B7CC3"/>
    <w:rsid w:val="002C00FC"/>
    <w:rsid w:val="002C01B0"/>
    <w:rsid w:val="002C0704"/>
    <w:rsid w:val="002C0EAC"/>
    <w:rsid w:val="002C1426"/>
    <w:rsid w:val="002C1B00"/>
    <w:rsid w:val="002C1D5C"/>
    <w:rsid w:val="002C1D9D"/>
    <w:rsid w:val="002C1E6B"/>
    <w:rsid w:val="002C20D1"/>
    <w:rsid w:val="002C2665"/>
    <w:rsid w:val="002C2766"/>
    <w:rsid w:val="002C3116"/>
    <w:rsid w:val="002C3A62"/>
    <w:rsid w:val="002C3D47"/>
    <w:rsid w:val="002C41BE"/>
    <w:rsid w:val="002C4513"/>
    <w:rsid w:val="002C4A2B"/>
    <w:rsid w:val="002C5C81"/>
    <w:rsid w:val="002C5CAB"/>
    <w:rsid w:val="002C5EC4"/>
    <w:rsid w:val="002C601D"/>
    <w:rsid w:val="002C63EB"/>
    <w:rsid w:val="002C6490"/>
    <w:rsid w:val="002C69F7"/>
    <w:rsid w:val="002C6B67"/>
    <w:rsid w:val="002C75DA"/>
    <w:rsid w:val="002C7767"/>
    <w:rsid w:val="002D06F1"/>
    <w:rsid w:val="002D1599"/>
    <w:rsid w:val="002D1E64"/>
    <w:rsid w:val="002D28A3"/>
    <w:rsid w:val="002D2F97"/>
    <w:rsid w:val="002D3066"/>
    <w:rsid w:val="002D34FD"/>
    <w:rsid w:val="002D42D8"/>
    <w:rsid w:val="002D42F0"/>
    <w:rsid w:val="002D5DA0"/>
    <w:rsid w:val="002D5ED5"/>
    <w:rsid w:val="002D6020"/>
    <w:rsid w:val="002D651C"/>
    <w:rsid w:val="002D6D8D"/>
    <w:rsid w:val="002D7163"/>
    <w:rsid w:val="002D7456"/>
    <w:rsid w:val="002D7A39"/>
    <w:rsid w:val="002D7E35"/>
    <w:rsid w:val="002D7F22"/>
    <w:rsid w:val="002E0663"/>
    <w:rsid w:val="002E0707"/>
    <w:rsid w:val="002E0C9D"/>
    <w:rsid w:val="002E13E8"/>
    <w:rsid w:val="002E17B9"/>
    <w:rsid w:val="002E1CF8"/>
    <w:rsid w:val="002E22DA"/>
    <w:rsid w:val="002E2729"/>
    <w:rsid w:val="002E29EF"/>
    <w:rsid w:val="002E2E33"/>
    <w:rsid w:val="002E2EA0"/>
    <w:rsid w:val="002E3246"/>
    <w:rsid w:val="002E32B9"/>
    <w:rsid w:val="002E3667"/>
    <w:rsid w:val="002E4E1B"/>
    <w:rsid w:val="002E4FF7"/>
    <w:rsid w:val="002E524D"/>
    <w:rsid w:val="002E554A"/>
    <w:rsid w:val="002E5C17"/>
    <w:rsid w:val="002E61C0"/>
    <w:rsid w:val="002E67BC"/>
    <w:rsid w:val="002E6970"/>
    <w:rsid w:val="002E6A1E"/>
    <w:rsid w:val="002E75EF"/>
    <w:rsid w:val="002E775D"/>
    <w:rsid w:val="002E7A6D"/>
    <w:rsid w:val="002E7CFF"/>
    <w:rsid w:val="002E7D27"/>
    <w:rsid w:val="002E7F41"/>
    <w:rsid w:val="002E7FDF"/>
    <w:rsid w:val="002F002E"/>
    <w:rsid w:val="002F0D56"/>
    <w:rsid w:val="002F17A6"/>
    <w:rsid w:val="002F1896"/>
    <w:rsid w:val="002F2209"/>
    <w:rsid w:val="002F2B53"/>
    <w:rsid w:val="002F2D0D"/>
    <w:rsid w:val="002F2FA4"/>
    <w:rsid w:val="002F303E"/>
    <w:rsid w:val="002F3103"/>
    <w:rsid w:val="002F620A"/>
    <w:rsid w:val="002F63E5"/>
    <w:rsid w:val="002F6B91"/>
    <w:rsid w:val="002F6F79"/>
    <w:rsid w:val="002F7A87"/>
    <w:rsid w:val="00300F97"/>
    <w:rsid w:val="003018BE"/>
    <w:rsid w:val="00301C40"/>
    <w:rsid w:val="00301CF1"/>
    <w:rsid w:val="00301E25"/>
    <w:rsid w:val="00302651"/>
    <w:rsid w:val="00302848"/>
    <w:rsid w:val="003029DF"/>
    <w:rsid w:val="00302B0E"/>
    <w:rsid w:val="0030342B"/>
    <w:rsid w:val="00303918"/>
    <w:rsid w:val="00303AA3"/>
    <w:rsid w:val="003053DD"/>
    <w:rsid w:val="0030559C"/>
    <w:rsid w:val="003055B8"/>
    <w:rsid w:val="003058F6"/>
    <w:rsid w:val="00306253"/>
    <w:rsid w:val="00306694"/>
    <w:rsid w:val="0030751C"/>
    <w:rsid w:val="003076E0"/>
    <w:rsid w:val="00307728"/>
    <w:rsid w:val="00307B09"/>
    <w:rsid w:val="00307C0E"/>
    <w:rsid w:val="00310231"/>
    <w:rsid w:val="00310929"/>
    <w:rsid w:val="00310B81"/>
    <w:rsid w:val="00310B84"/>
    <w:rsid w:val="00310C89"/>
    <w:rsid w:val="00310DCB"/>
    <w:rsid w:val="003115BA"/>
    <w:rsid w:val="00311BD7"/>
    <w:rsid w:val="00311BE0"/>
    <w:rsid w:val="00311C9A"/>
    <w:rsid w:val="0031374C"/>
    <w:rsid w:val="00315F03"/>
    <w:rsid w:val="00316818"/>
    <w:rsid w:val="00316851"/>
    <w:rsid w:val="00316B5A"/>
    <w:rsid w:val="00317589"/>
    <w:rsid w:val="003175D7"/>
    <w:rsid w:val="003178C6"/>
    <w:rsid w:val="00317F06"/>
    <w:rsid w:val="0032060F"/>
    <w:rsid w:val="00320E14"/>
    <w:rsid w:val="0032141B"/>
    <w:rsid w:val="003215CB"/>
    <w:rsid w:val="0032164B"/>
    <w:rsid w:val="00321A69"/>
    <w:rsid w:val="00321BAF"/>
    <w:rsid w:val="00321C8A"/>
    <w:rsid w:val="00321E27"/>
    <w:rsid w:val="003220DE"/>
    <w:rsid w:val="003220E6"/>
    <w:rsid w:val="003223C2"/>
    <w:rsid w:val="0032261E"/>
    <w:rsid w:val="00322DF8"/>
    <w:rsid w:val="00322E9C"/>
    <w:rsid w:val="00323516"/>
    <w:rsid w:val="0032390C"/>
    <w:rsid w:val="00323BD3"/>
    <w:rsid w:val="00323E2C"/>
    <w:rsid w:val="00324638"/>
    <w:rsid w:val="003248E6"/>
    <w:rsid w:val="0032497D"/>
    <w:rsid w:val="003258BC"/>
    <w:rsid w:val="00325910"/>
    <w:rsid w:val="00325A20"/>
    <w:rsid w:val="00325DE9"/>
    <w:rsid w:val="00326148"/>
    <w:rsid w:val="00326696"/>
    <w:rsid w:val="00326AD1"/>
    <w:rsid w:val="00326FA8"/>
    <w:rsid w:val="0032748F"/>
    <w:rsid w:val="00327CF8"/>
    <w:rsid w:val="0033001A"/>
    <w:rsid w:val="003305F3"/>
    <w:rsid w:val="00330748"/>
    <w:rsid w:val="003308CF"/>
    <w:rsid w:val="00331BF6"/>
    <w:rsid w:val="00331E2C"/>
    <w:rsid w:val="00332B3D"/>
    <w:rsid w:val="00332E27"/>
    <w:rsid w:val="00333626"/>
    <w:rsid w:val="00333AA2"/>
    <w:rsid w:val="00333DB4"/>
    <w:rsid w:val="0033444B"/>
    <w:rsid w:val="00334883"/>
    <w:rsid w:val="00334BAF"/>
    <w:rsid w:val="0033512F"/>
    <w:rsid w:val="003356E5"/>
    <w:rsid w:val="00335CCB"/>
    <w:rsid w:val="00336364"/>
    <w:rsid w:val="00336A6C"/>
    <w:rsid w:val="00336DF8"/>
    <w:rsid w:val="003370DD"/>
    <w:rsid w:val="0033744A"/>
    <w:rsid w:val="00337545"/>
    <w:rsid w:val="00337727"/>
    <w:rsid w:val="003403A0"/>
    <w:rsid w:val="0034089C"/>
    <w:rsid w:val="00340E09"/>
    <w:rsid w:val="003411B8"/>
    <w:rsid w:val="00341395"/>
    <w:rsid w:val="00341B13"/>
    <w:rsid w:val="0034319E"/>
    <w:rsid w:val="00344C19"/>
    <w:rsid w:val="00344C9E"/>
    <w:rsid w:val="00345157"/>
    <w:rsid w:val="003451B4"/>
    <w:rsid w:val="003454F5"/>
    <w:rsid w:val="0034714E"/>
    <w:rsid w:val="00347682"/>
    <w:rsid w:val="0034773F"/>
    <w:rsid w:val="00347F97"/>
    <w:rsid w:val="0035023B"/>
    <w:rsid w:val="00350D30"/>
    <w:rsid w:val="00351E96"/>
    <w:rsid w:val="00352E29"/>
    <w:rsid w:val="00354075"/>
    <w:rsid w:val="0035408B"/>
    <w:rsid w:val="00354A5D"/>
    <w:rsid w:val="00355CB8"/>
    <w:rsid w:val="00355F8B"/>
    <w:rsid w:val="00356072"/>
    <w:rsid w:val="003574E1"/>
    <w:rsid w:val="00357654"/>
    <w:rsid w:val="00357B7A"/>
    <w:rsid w:val="00357DBB"/>
    <w:rsid w:val="00360F6F"/>
    <w:rsid w:val="00361206"/>
    <w:rsid w:val="0036129B"/>
    <w:rsid w:val="003613B2"/>
    <w:rsid w:val="00361ECA"/>
    <w:rsid w:val="003637BE"/>
    <w:rsid w:val="00363B92"/>
    <w:rsid w:val="00363E0F"/>
    <w:rsid w:val="00364C9D"/>
    <w:rsid w:val="0036555C"/>
    <w:rsid w:val="00366C48"/>
    <w:rsid w:val="003670E5"/>
    <w:rsid w:val="00367550"/>
    <w:rsid w:val="00367A19"/>
    <w:rsid w:val="00367AE5"/>
    <w:rsid w:val="00367CED"/>
    <w:rsid w:val="00367E2E"/>
    <w:rsid w:val="00370454"/>
    <w:rsid w:val="00370782"/>
    <w:rsid w:val="00371031"/>
    <w:rsid w:val="00371073"/>
    <w:rsid w:val="0037156C"/>
    <w:rsid w:val="003716BA"/>
    <w:rsid w:val="00371F1E"/>
    <w:rsid w:val="003721E2"/>
    <w:rsid w:val="0037272B"/>
    <w:rsid w:val="00372C43"/>
    <w:rsid w:val="00373138"/>
    <w:rsid w:val="0037363B"/>
    <w:rsid w:val="00374C7B"/>
    <w:rsid w:val="00375458"/>
    <w:rsid w:val="00375B8B"/>
    <w:rsid w:val="003761E3"/>
    <w:rsid w:val="00376533"/>
    <w:rsid w:val="00376802"/>
    <w:rsid w:val="00376CCE"/>
    <w:rsid w:val="0037706A"/>
    <w:rsid w:val="0037725C"/>
    <w:rsid w:val="003779C4"/>
    <w:rsid w:val="003800C5"/>
    <w:rsid w:val="0038093C"/>
    <w:rsid w:val="00380A9F"/>
    <w:rsid w:val="00381664"/>
    <w:rsid w:val="00381B41"/>
    <w:rsid w:val="00382C29"/>
    <w:rsid w:val="003833CD"/>
    <w:rsid w:val="00383A5C"/>
    <w:rsid w:val="0038417F"/>
    <w:rsid w:val="00384A57"/>
    <w:rsid w:val="00384CEE"/>
    <w:rsid w:val="00384DA3"/>
    <w:rsid w:val="003850D8"/>
    <w:rsid w:val="0038511F"/>
    <w:rsid w:val="00385795"/>
    <w:rsid w:val="00385A91"/>
    <w:rsid w:val="00385BA6"/>
    <w:rsid w:val="00385BD1"/>
    <w:rsid w:val="003862A2"/>
    <w:rsid w:val="003864DC"/>
    <w:rsid w:val="003865B8"/>
    <w:rsid w:val="003873EB"/>
    <w:rsid w:val="003877BD"/>
    <w:rsid w:val="0038783C"/>
    <w:rsid w:val="00387CBD"/>
    <w:rsid w:val="00387DE3"/>
    <w:rsid w:val="003906E1"/>
    <w:rsid w:val="003908CA"/>
    <w:rsid w:val="00390AEC"/>
    <w:rsid w:val="00390D35"/>
    <w:rsid w:val="003911C9"/>
    <w:rsid w:val="0039158C"/>
    <w:rsid w:val="00391971"/>
    <w:rsid w:val="00391A64"/>
    <w:rsid w:val="00391F2B"/>
    <w:rsid w:val="003922D3"/>
    <w:rsid w:val="00393F52"/>
    <w:rsid w:val="003941FB"/>
    <w:rsid w:val="003944C4"/>
    <w:rsid w:val="00394536"/>
    <w:rsid w:val="00394E82"/>
    <w:rsid w:val="00395424"/>
    <w:rsid w:val="003955E1"/>
    <w:rsid w:val="00395C20"/>
    <w:rsid w:val="003960A2"/>
    <w:rsid w:val="00396F61"/>
    <w:rsid w:val="003978CB"/>
    <w:rsid w:val="00397D67"/>
    <w:rsid w:val="003A0489"/>
    <w:rsid w:val="003A0F95"/>
    <w:rsid w:val="003A1426"/>
    <w:rsid w:val="003A22ED"/>
    <w:rsid w:val="003A252D"/>
    <w:rsid w:val="003A2650"/>
    <w:rsid w:val="003A28EE"/>
    <w:rsid w:val="003A3241"/>
    <w:rsid w:val="003A3394"/>
    <w:rsid w:val="003A3CDC"/>
    <w:rsid w:val="003A4134"/>
    <w:rsid w:val="003A45D5"/>
    <w:rsid w:val="003A520C"/>
    <w:rsid w:val="003A5566"/>
    <w:rsid w:val="003A5C53"/>
    <w:rsid w:val="003A5F68"/>
    <w:rsid w:val="003A6218"/>
    <w:rsid w:val="003A6CB7"/>
    <w:rsid w:val="003A7790"/>
    <w:rsid w:val="003A7FD8"/>
    <w:rsid w:val="003B0079"/>
    <w:rsid w:val="003B01C8"/>
    <w:rsid w:val="003B0541"/>
    <w:rsid w:val="003B0BC4"/>
    <w:rsid w:val="003B163D"/>
    <w:rsid w:val="003B1685"/>
    <w:rsid w:val="003B1A22"/>
    <w:rsid w:val="003B2172"/>
    <w:rsid w:val="003B27EC"/>
    <w:rsid w:val="003B3AF7"/>
    <w:rsid w:val="003B3AFB"/>
    <w:rsid w:val="003B3B3E"/>
    <w:rsid w:val="003B3BAA"/>
    <w:rsid w:val="003B3D20"/>
    <w:rsid w:val="003B3E77"/>
    <w:rsid w:val="003B41D5"/>
    <w:rsid w:val="003B4476"/>
    <w:rsid w:val="003B50E7"/>
    <w:rsid w:val="003B5918"/>
    <w:rsid w:val="003B6C22"/>
    <w:rsid w:val="003B6CC2"/>
    <w:rsid w:val="003B7687"/>
    <w:rsid w:val="003B7883"/>
    <w:rsid w:val="003B7A9B"/>
    <w:rsid w:val="003C0004"/>
    <w:rsid w:val="003C0204"/>
    <w:rsid w:val="003C05C6"/>
    <w:rsid w:val="003C0A3C"/>
    <w:rsid w:val="003C0CAD"/>
    <w:rsid w:val="003C1593"/>
    <w:rsid w:val="003C18FC"/>
    <w:rsid w:val="003C19EA"/>
    <w:rsid w:val="003C1F9F"/>
    <w:rsid w:val="003C2DB9"/>
    <w:rsid w:val="003C2F80"/>
    <w:rsid w:val="003C2FDF"/>
    <w:rsid w:val="003C3033"/>
    <w:rsid w:val="003C307E"/>
    <w:rsid w:val="003C40A2"/>
    <w:rsid w:val="003C4D7D"/>
    <w:rsid w:val="003C51D3"/>
    <w:rsid w:val="003C5C25"/>
    <w:rsid w:val="003C6100"/>
    <w:rsid w:val="003C68FC"/>
    <w:rsid w:val="003C710E"/>
    <w:rsid w:val="003C7194"/>
    <w:rsid w:val="003C791A"/>
    <w:rsid w:val="003C7977"/>
    <w:rsid w:val="003C7D46"/>
    <w:rsid w:val="003C7F2C"/>
    <w:rsid w:val="003D0659"/>
    <w:rsid w:val="003D0964"/>
    <w:rsid w:val="003D0B23"/>
    <w:rsid w:val="003D0DEF"/>
    <w:rsid w:val="003D0E21"/>
    <w:rsid w:val="003D0F49"/>
    <w:rsid w:val="003D163E"/>
    <w:rsid w:val="003D1655"/>
    <w:rsid w:val="003D1BA9"/>
    <w:rsid w:val="003D1C75"/>
    <w:rsid w:val="003D1D78"/>
    <w:rsid w:val="003D2364"/>
    <w:rsid w:val="003D2909"/>
    <w:rsid w:val="003D2E0F"/>
    <w:rsid w:val="003D3249"/>
    <w:rsid w:val="003D357D"/>
    <w:rsid w:val="003D36A0"/>
    <w:rsid w:val="003D3799"/>
    <w:rsid w:val="003D38F2"/>
    <w:rsid w:val="003D3FDD"/>
    <w:rsid w:val="003D4150"/>
    <w:rsid w:val="003D4908"/>
    <w:rsid w:val="003D49C8"/>
    <w:rsid w:val="003D4A91"/>
    <w:rsid w:val="003D4C79"/>
    <w:rsid w:val="003D5CD3"/>
    <w:rsid w:val="003D603E"/>
    <w:rsid w:val="003D6040"/>
    <w:rsid w:val="003D6EFE"/>
    <w:rsid w:val="003D6FCB"/>
    <w:rsid w:val="003D7B0F"/>
    <w:rsid w:val="003E00E4"/>
    <w:rsid w:val="003E02F8"/>
    <w:rsid w:val="003E03FB"/>
    <w:rsid w:val="003E09C1"/>
    <w:rsid w:val="003E0A5E"/>
    <w:rsid w:val="003E0BF2"/>
    <w:rsid w:val="003E0F53"/>
    <w:rsid w:val="003E1056"/>
    <w:rsid w:val="003E1719"/>
    <w:rsid w:val="003E1C26"/>
    <w:rsid w:val="003E2D51"/>
    <w:rsid w:val="003E2FC6"/>
    <w:rsid w:val="003E3476"/>
    <w:rsid w:val="003E45EA"/>
    <w:rsid w:val="003E5144"/>
    <w:rsid w:val="003E515B"/>
    <w:rsid w:val="003E5A76"/>
    <w:rsid w:val="003E6211"/>
    <w:rsid w:val="003E6467"/>
    <w:rsid w:val="003E6BF6"/>
    <w:rsid w:val="003E7B1C"/>
    <w:rsid w:val="003F0DEE"/>
    <w:rsid w:val="003F0E68"/>
    <w:rsid w:val="003F1075"/>
    <w:rsid w:val="003F16A9"/>
    <w:rsid w:val="003F181B"/>
    <w:rsid w:val="003F2258"/>
    <w:rsid w:val="003F253A"/>
    <w:rsid w:val="003F397F"/>
    <w:rsid w:val="003F3A6A"/>
    <w:rsid w:val="003F3C27"/>
    <w:rsid w:val="003F3D16"/>
    <w:rsid w:val="003F3D92"/>
    <w:rsid w:val="003F432A"/>
    <w:rsid w:val="003F4572"/>
    <w:rsid w:val="003F4D82"/>
    <w:rsid w:val="003F54A0"/>
    <w:rsid w:val="003F5875"/>
    <w:rsid w:val="003F5C7B"/>
    <w:rsid w:val="003F5E23"/>
    <w:rsid w:val="003F5FD8"/>
    <w:rsid w:val="003F6A6F"/>
    <w:rsid w:val="003F6BA5"/>
    <w:rsid w:val="003F6C15"/>
    <w:rsid w:val="003F7459"/>
    <w:rsid w:val="003F7BBC"/>
    <w:rsid w:val="003F7F32"/>
    <w:rsid w:val="00400446"/>
    <w:rsid w:val="004004BA"/>
    <w:rsid w:val="00400B6F"/>
    <w:rsid w:val="00401153"/>
    <w:rsid w:val="0040134D"/>
    <w:rsid w:val="004015D3"/>
    <w:rsid w:val="00401B91"/>
    <w:rsid w:val="0040221A"/>
    <w:rsid w:val="00402248"/>
    <w:rsid w:val="0040229D"/>
    <w:rsid w:val="0040259D"/>
    <w:rsid w:val="00402726"/>
    <w:rsid w:val="00402F40"/>
    <w:rsid w:val="004034E8"/>
    <w:rsid w:val="00403FBC"/>
    <w:rsid w:val="00404061"/>
    <w:rsid w:val="0040409B"/>
    <w:rsid w:val="0040445C"/>
    <w:rsid w:val="00404924"/>
    <w:rsid w:val="004049D3"/>
    <w:rsid w:val="00404BB5"/>
    <w:rsid w:val="00405708"/>
    <w:rsid w:val="00405E5E"/>
    <w:rsid w:val="00406455"/>
    <w:rsid w:val="00406B9A"/>
    <w:rsid w:val="0040713E"/>
    <w:rsid w:val="004071FC"/>
    <w:rsid w:val="00407EA8"/>
    <w:rsid w:val="004101CA"/>
    <w:rsid w:val="004102A2"/>
    <w:rsid w:val="004103E7"/>
    <w:rsid w:val="004103F6"/>
    <w:rsid w:val="00410442"/>
    <w:rsid w:val="00411F83"/>
    <w:rsid w:val="00412326"/>
    <w:rsid w:val="00412A0D"/>
    <w:rsid w:val="00412B2A"/>
    <w:rsid w:val="00413071"/>
    <w:rsid w:val="00413D8D"/>
    <w:rsid w:val="0041495B"/>
    <w:rsid w:val="0041496B"/>
    <w:rsid w:val="00414F91"/>
    <w:rsid w:val="00415085"/>
    <w:rsid w:val="0041599A"/>
    <w:rsid w:val="00415E1B"/>
    <w:rsid w:val="00415E3A"/>
    <w:rsid w:val="00415EBD"/>
    <w:rsid w:val="00415ECA"/>
    <w:rsid w:val="004168C1"/>
    <w:rsid w:val="00416AC9"/>
    <w:rsid w:val="00417367"/>
    <w:rsid w:val="00417B59"/>
    <w:rsid w:val="00417EB7"/>
    <w:rsid w:val="0042024D"/>
    <w:rsid w:val="0042031F"/>
    <w:rsid w:val="004214F6"/>
    <w:rsid w:val="00421662"/>
    <w:rsid w:val="0042213A"/>
    <w:rsid w:val="004224F7"/>
    <w:rsid w:val="00422B1B"/>
    <w:rsid w:val="004232BA"/>
    <w:rsid w:val="00423C4A"/>
    <w:rsid w:val="00423C6F"/>
    <w:rsid w:val="00424244"/>
    <w:rsid w:val="004245C7"/>
    <w:rsid w:val="00424729"/>
    <w:rsid w:val="0042517B"/>
    <w:rsid w:val="0042590C"/>
    <w:rsid w:val="00425CC3"/>
    <w:rsid w:val="00426481"/>
    <w:rsid w:val="00426F52"/>
    <w:rsid w:val="00427407"/>
    <w:rsid w:val="00427523"/>
    <w:rsid w:val="0042752A"/>
    <w:rsid w:val="004277E9"/>
    <w:rsid w:val="0043007C"/>
    <w:rsid w:val="00430801"/>
    <w:rsid w:val="0043084B"/>
    <w:rsid w:val="00430FB4"/>
    <w:rsid w:val="00432073"/>
    <w:rsid w:val="0043209B"/>
    <w:rsid w:val="004322BA"/>
    <w:rsid w:val="00432A79"/>
    <w:rsid w:val="00432D39"/>
    <w:rsid w:val="00432E1F"/>
    <w:rsid w:val="00432E6B"/>
    <w:rsid w:val="00433D97"/>
    <w:rsid w:val="00434256"/>
    <w:rsid w:val="0043492A"/>
    <w:rsid w:val="004355EA"/>
    <w:rsid w:val="004365A1"/>
    <w:rsid w:val="004365E5"/>
    <w:rsid w:val="004367BB"/>
    <w:rsid w:val="004367D4"/>
    <w:rsid w:val="00436BF6"/>
    <w:rsid w:val="00436EE1"/>
    <w:rsid w:val="00437214"/>
    <w:rsid w:val="00437CF8"/>
    <w:rsid w:val="00437FC3"/>
    <w:rsid w:val="004400C3"/>
    <w:rsid w:val="004401AA"/>
    <w:rsid w:val="0044091E"/>
    <w:rsid w:val="004412BB"/>
    <w:rsid w:val="00441A30"/>
    <w:rsid w:val="00441EC6"/>
    <w:rsid w:val="00442310"/>
    <w:rsid w:val="00442581"/>
    <w:rsid w:val="004426E6"/>
    <w:rsid w:val="00442A55"/>
    <w:rsid w:val="0044360B"/>
    <w:rsid w:val="00443A57"/>
    <w:rsid w:val="00443FDF"/>
    <w:rsid w:val="004441C6"/>
    <w:rsid w:val="004449F4"/>
    <w:rsid w:val="00444A2E"/>
    <w:rsid w:val="00444B63"/>
    <w:rsid w:val="0044581B"/>
    <w:rsid w:val="00445832"/>
    <w:rsid w:val="00445849"/>
    <w:rsid w:val="00445A93"/>
    <w:rsid w:val="00445FCD"/>
    <w:rsid w:val="00446622"/>
    <w:rsid w:val="0044671C"/>
    <w:rsid w:val="00446C84"/>
    <w:rsid w:val="00447394"/>
    <w:rsid w:val="00447580"/>
    <w:rsid w:val="00447F3D"/>
    <w:rsid w:val="00450629"/>
    <w:rsid w:val="0045105E"/>
    <w:rsid w:val="00451363"/>
    <w:rsid w:val="004520F4"/>
    <w:rsid w:val="00452124"/>
    <w:rsid w:val="0045219C"/>
    <w:rsid w:val="00452596"/>
    <w:rsid w:val="00452B7C"/>
    <w:rsid w:val="00452CF9"/>
    <w:rsid w:val="00453402"/>
    <w:rsid w:val="004537AA"/>
    <w:rsid w:val="004537D9"/>
    <w:rsid w:val="004539B4"/>
    <w:rsid w:val="00453B50"/>
    <w:rsid w:val="00453C1A"/>
    <w:rsid w:val="00454353"/>
    <w:rsid w:val="00454539"/>
    <w:rsid w:val="00454E97"/>
    <w:rsid w:val="00455329"/>
    <w:rsid w:val="00455398"/>
    <w:rsid w:val="0045576D"/>
    <w:rsid w:val="00455AF2"/>
    <w:rsid w:val="00455D24"/>
    <w:rsid w:val="004562E3"/>
    <w:rsid w:val="00456356"/>
    <w:rsid w:val="00456563"/>
    <w:rsid w:val="004568D1"/>
    <w:rsid w:val="00457124"/>
    <w:rsid w:val="0045794A"/>
    <w:rsid w:val="00460230"/>
    <w:rsid w:val="0046025E"/>
    <w:rsid w:val="00460301"/>
    <w:rsid w:val="0046097B"/>
    <w:rsid w:val="0046174C"/>
    <w:rsid w:val="00461A5B"/>
    <w:rsid w:val="00461F02"/>
    <w:rsid w:val="004621A4"/>
    <w:rsid w:val="004621BE"/>
    <w:rsid w:val="004627AF"/>
    <w:rsid w:val="00462E75"/>
    <w:rsid w:val="00463121"/>
    <w:rsid w:val="00463848"/>
    <w:rsid w:val="00463856"/>
    <w:rsid w:val="00463B7F"/>
    <w:rsid w:val="00463D2B"/>
    <w:rsid w:val="00463F83"/>
    <w:rsid w:val="0046460A"/>
    <w:rsid w:val="00464877"/>
    <w:rsid w:val="004648EC"/>
    <w:rsid w:val="00465123"/>
    <w:rsid w:val="004651A8"/>
    <w:rsid w:val="00465448"/>
    <w:rsid w:val="00465573"/>
    <w:rsid w:val="004655A2"/>
    <w:rsid w:val="0046575F"/>
    <w:rsid w:val="00465881"/>
    <w:rsid w:val="00465AB4"/>
    <w:rsid w:val="004662A7"/>
    <w:rsid w:val="004671C9"/>
    <w:rsid w:val="0046727D"/>
    <w:rsid w:val="00467BE1"/>
    <w:rsid w:val="00467C1D"/>
    <w:rsid w:val="00467F40"/>
    <w:rsid w:val="00470540"/>
    <w:rsid w:val="00470933"/>
    <w:rsid w:val="004711E9"/>
    <w:rsid w:val="0047123D"/>
    <w:rsid w:val="004712AE"/>
    <w:rsid w:val="0047173C"/>
    <w:rsid w:val="0047193E"/>
    <w:rsid w:val="00471967"/>
    <w:rsid w:val="00471BDD"/>
    <w:rsid w:val="00471C1C"/>
    <w:rsid w:val="00472C12"/>
    <w:rsid w:val="004733F7"/>
    <w:rsid w:val="00473423"/>
    <w:rsid w:val="00473589"/>
    <w:rsid w:val="00473B5A"/>
    <w:rsid w:val="00473DB7"/>
    <w:rsid w:val="00473DE9"/>
    <w:rsid w:val="00475439"/>
    <w:rsid w:val="00475461"/>
    <w:rsid w:val="004757BB"/>
    <w:rsid w:val="00475A44"/>
    <w:rsid w:val="00475AC1"/>
    <w:rsid w:val="00475FD3"/>
    <w:rsid w:val="004760C1"/>
    <w:rsid w:val="004767EE"/>
    <w:rsid w:val="00476DF1"/>
    <w:rsid w:val="00476E01"/>
    <w:rsid w:val="0047725C"/>
    <w:rsid w:val="00477A0D"/>
    <w:rsid w:val="00477B23"/>
    <w:rsid w:val="004801B9"/>
    <w:rsid w:val="0048053A"/>
    <w:rsid w:val="00480C84"/>
    <w:rsid w:val="004811D0"/>
    <w:rsid w:val="004818BB"/>
    <w:rsid w:val="004822F5"/>
    <w:rsid w:val="00483714"/>
    <w:rsid w:val="00483BD8"/>
    <w:rsid w:val="00483C13"/>
    <w:rsid w:val="00484357"/>
    <w:rsid w:val="00484491"/>
    <w:rsid w:val="0048454A"/>
    <w:rsid w:val="0048473C"/>
    <w:rsid w:val="00484BA7"/>
    <w:rsid w:val="00485133"/>
    <w:rsid w:val="00485CDE"/>
    <w:rsid w:val="00486010"/>
    <w:rsid w:val="00486455"/>
    <w:rsid w:val="00486A14"/>
    <w:rsid w:val="00486A1B"/>
    <w:rsid w:val="00486A95"/>
    <w:rsid w:val="00486DBF"/>
    <w:rsid w:val="00487178"/>
    <w:rsid w:val="00487190"/>
    <w:rsid w:val="0048752B"/>
    <w:rsid w:val="00490139"/>
    <w:rsid w:val="00490C20"/>
    <w:rsid w:val="004915BD"/>
    <w:rsid w:val="004919F7"/>
    <w:rsid w:val="00491C33"/>
    <w:rsid w:val="00491EF4"/>
    <w:rsid w:val="0049272E"/>
    <w:rsid w:val="00492E4E"/>
    <w:rsid w:val="004935E2"/>
    <w:rsid w:val="0049370F"/>
    <w:rsid w:val="0049374A"/>
    <w:rsid w:val="00493E70"/>
    <w:rsid w:val="00494025"/>
    <w:rsid w:val="00494280"/>
    <w:rsid w:val="00494377"/>
    <w:rsid w:val="0049476C"/>
    <w:rsid w:val="004947A4"/>
    <w:rsid w:val="00494BE3"/>
    <w:rsid w:val="00495139"/>
    <w:rsid w:val="004952E1"/>
    <w:rsid w:val="00495797"/>
    <w:rsid w:val="004960AB"/>
    <w:rsid w:val="004962BD"/>
    <w:rsid w:val="00496A19"/>
    <w:rsid w:val="00497411"/>
    <w:rsid w:val="004A0B60"/>
    <w:rsid w:val="004A0E53"/>
    <w:rsid w:val="004A1111"/>
    <w:rsid w:val="004A165D"/>
    <w:rsid w:val="004A17B3"/>
    <w:rsid w:val="004A1A9F"/>
    <w:rsid w:val="004A26EC"/>
    <w:rsid w:val="004A2A03"/>
    <w:rsid w:val="004A2C66"/>
    <w:rsid w:val="004A2F45"/>
    <w:rsid w:val="004A3070"/>
    <w:rsid w:val="004A3138"/>
    <w:rsid w:val="004A3417"/>
    <w:rsid w:val="004A370E"/>
    <w:rsid w:val="004A3BEF"/>
    <w:rsid w:val="004A4595"/>
    <w:rsid w:val="004A4872"/>
    <w:rsid w:val="004A5278"/>
    <w:rsid w:val="004A7122"/>
    <w:rsid w:val="004A7CA4"/>
    <w:rsid w:val="004A7DA3"/>
    <w:rsid w:val="004A7EEC"/>
    <w:rsid w:val="004B0209"/>
    <w:rsid w:val="004B0230"/>
    <w:rsid w:val="004B0A04"/>
    <w:rsid w:val="004B0C3C"/>
    <w:rsid w:val="004B0E4D"/>
    <w:rsid w:val="004B186B"/>
    <w:rsid w:val="004B1E32"/>
    <w:rsid w:val="004B2335"/>
    <w:rsid w:val="004B242A"/>
    <w:rsid w:val="004B2896"/>
    <w:rsid w:val="004B2D05"/>
    <w:rsid w:val="004B3E8E"/>
    <w:rsid w:val="004B3F10"/>
    <w:rsid w:val="004B42A9"/>
    <w:rsid w:val="004B42D5"/>
    <w:rsid w:val="004B4DC2"/>
    <w:rsid w:val="004B4E82"/>
    <w:rsid w:val="004B564E"/>
    <w:rsid w:val="004B57A8"/>
    <w:rsid w:val="004B6469"/>
    <w:rsid w:val="004B68D9"/>
    <w:rsid w:val="004B6B8E"/>
    <w:rsid w:val="004B6DDB"/>
    <w:rsid w:val="004B6FB6"/>
    <w:rsid w:val="004B70DF"/>
    <w:rsid w:val="004B7657"/>
    <w:rsid w:val="004B77D1"/>
    <w:rsid w:val="004C00D4"/>
    <w:rsid w:val="004C0702"/>
    <w:rsid w:val="004C0AF4"/>
    <w:rsid w:val="004C110F"/>
    <w:rsid w:val="004C1779"/>
    <w:rsid w:val="004C27CC"/>
    <w:rsid w:val="004C2AA6"/>
    <w:rsid w:val="004C378B"/>
    <w:rsid w:val="004C3AF1"/>
    <w:rsid w:val="004C3E42"/>
    <w:rsid w:val="004C3EF9"/>
    <w:rsid w:val="004C53AC"/>
    <w:rsid w:val="004C596C"/>
    <w:rsid w:val="004C5A2B"/>
    <w:rsid w:val="004C5E9A"/>
    <w:rsid w:val="004C6044"/>
    <w:rsid w:val="004C61A7"/>
    <w:rsid w:val="004C627D"/>
    <w:rsid w:val="004C63AD"/>
    <w:rsid w:val="004C68DF"/>
    <w:rsid w:val="004C69CE"/>
    <w:rsid w:val="004C6DA2"/>
    <w:rsid w:val="004C6DE8"/>
    <w:rsid w:val="004C71B5"/>
    <w:rsid w:val="004C7443"/>
    <w:rsid w:val="004C7914"/>
    <w:rsid w:val="004D0103"/>
    <w:rsid w:val="004D027B"/>
    <w:rsid w:val="004D0521"/>
    <w:rsid w:val="004D07C6"/>
    <w:rsid w:val="004D1F30"/>
    <w:rsid w:val="004D1F9F"/>
    <w:rsid w:val="004D2154"/>
    <w:rsid w:val="004D23DB"/>
    <w:rsid w:val="004D2E57"/>
    <w:rsid w:val="004D3903"/>
    <w:rsid w:val="004D3A8F"/>
    <w:rsid w:val="004D3FAC"/>
    <w:rsid w:val="004D4494"/>
    <w:rsid w:val="004D4E8D"/>
    <w:rsid w:val="004D58BF"/>
    <w:rsid w:val="004D5A63"/>
    <w:rsid w:val="004D5D82"/>
    <w:rsid w:val="004D65F2"/>
    <w:rsid w:val="004D6962"/>
    <w:rsid w:val="004D6C70"/>
    <w:rsid w:val="004D6CB7"/>
    <w:rsid w:val="004D73F7"/>
    <w:rsid w:val="004D7635"/>
    <w:rsid w:val="004D7B06"/>
    <w:rsid w:val="004E05AA"/>
    <w:rsid w:val="004E06DD"/>
    <w:rsid w:val="004E09E6"/>
    <w:rsid w:val="004E102E"/>
    <w:rsid w:val="004E135F"/>
    <w:rsid w:val="004E138C"/>
    <w:rsid w:val="004E15BA"/>
    <w:rsid w:val="004E1B62"/>
    <w:rsid w:val="004E21D1"/>
    <w:rsid w:val="004E220D"/>
    <w:rsid w:val="004E2EF2"/>
    <w:rsid w:val="004E3432"/>
    <w:rsid w:val="004E3440"/>
    <w:rsid w:val="004E3483"/>
    <w:rsid w:val="004E38DF"/>
    <w:rsid w:val="004E3AB9"/>
    <w:rsid w:val="004E3FE7"/>
    <w:rsid w:val="004E424A"/>
    <w:rsid w:val="004E4655"/>
    <w:rsid w:val="004E5E05"/>
    <w:rsid w:val="004E5E81"/>
    <w:rsid w:val="004E6EF9"/>
    <w:rsid w:val="004E6F8F"/>
    <w:rsid w:val="004E71D0"/>
    <w:rsid w:val="004E7467"/>
    <w:rsid w:val="004E75F1"/>
    <w:rsid w:val="004E76B5"/>
    <w:rsid w:val="004E78D7"/>
    <w:rsid w:val="004F006D"/>
    <w:rsid w:val="004F056B"/>
    <w:rsid w:val="004F05D2"/>
    <w:rsid w:val="004F061B"/>
    <w:rsid w:val="004F0E6A"/>
    <w:rsid w:val="004F1083"/>
    <w:rsid w:val="004F1342"/>
    <w:rsid w:val="004F188B"/>
    <w:rsid w:val="004F1FF3"/>
    <w:rsid w:val="004F295E"/>
    <w:rsid w:val="004F2A80"/>
    <w:rsid w:val="004F2C45"/>
    <w:rsid w:val="004F2CDE"/>
    <w:rsid w:val="004F30C3"/>
    <w:rsid w:val="004F40DE"/>
    <w:rsid w:val="004F4585"/>
    <w:rsid w:val="004F4945"/>
    <w:rsid w:val="004F5786"/>
    <w:rsid w:val="004F5F30"/>
    <w:rsid w:val="004F5F73"/>
    <w:rsid w:val="004F62D8"/>
    <w:rsid w:val="004F687E"/>
    <w:rsid w:val="004F7357"/>
    <w:rsid w:val="004F7580"/>
    <w:rsid w:val="004F78A4"/>
    <w:rsid w:val="0050003F"/>
    <w:rsid w:val="005003E1"/>
    <w:rsid w:val="00500BEB"/>
    <w:rsid w:val="005012C3"/>
    <w:rsid w:val="005017E0"/>
    <w:rsid w:val="00501858"/>
    <w:rsid w:val="00501A6F"/>
    <w:rsid w:val="00501B3F"/>
    <w:rsid w:val="00501E7B"/>
    <w:rsid w:val="00502630"/>
    <w:rsid w:val="00502885"/>
    <w:rsid w:val="0050294A"/>
    <w:rsid w:val="00502CBC"/>
    <w:rsid w:val="00502F1A"/>
    <w:rsid w:val="0050481B"/>
    <w:rsid w:val="0050522D"/>
    <w:rsid w:val="00505968"/>
    <w:rsid w:val="005059D6"/>
    <w:rsid w:val="00505B0E"/>
    <w:rsid w:val="00505C52"/>
    <w:rsid w:val="0050662F"/>
    <w:rsid w:val="00506D32"/>
    <w:rsid w:val="00507551"/>
    <w:rsid w:val="00507D45"/>
    <w:rsid w:val="0051018F"/>
    <w:rsid w:val="00510503"/>
    <w:rsid w:val="00511286"/>
    <w:rsid w:val="0051218F"/>
    <w:rsid w:val="00512280"/>
    <w:rsid w:val="0051253D"/>
    <w:rsid w:val="00512738"/>
    <w:rsid w:val="00513D22"/>
    <w:rsid w:val="00513FA6"/>
    <w:rsid w:val="005144FA"/>
    <w:rsid w:val="005148EF"/>
    <w:rsid w:val="00514ADF"/>
    <w:rsid w:val="00514DFC"/>
    <w:rsid w:val="00515013"/>
    <w:rsid w:val="005156B6"/>
    <w:rsid w:val="00515C63"/>
    <w:rsid w:val="00516639"/>
    <w:rsid w:val="00516DC1"/>
    <w:rsid w:val="005174E7"/>
    <w:rsid w:val="00517513"/>
    <w:rsid w:val="005179E1"/>
    <w:rsid w:val="00517D15"/>
    <w:rsid w:val="00517FA1"/>
    <w:rsid w:val="005200D6"/>
    <w:rsid w:val="005211A1"/>
    <w:rsid w:val="00521A77"/>
    <w:rsid w:val="00521C42"/>
    <w:rsid w:val="00522505"/>
    <w:rsid w:val="00522A9E"/>
    <w:rsid w:val="00523093"/>
    <w:rsid w:val="005235C3"/>
    <w:rsid w:val="00523A87"/>
    <w:rsid w:val="00523CDF"/>
    <w:rsid w:val="00524173"/>
    <w:rsid w:val="00524C5C"/>
    <w:rsid w:val="0052536E"/>
    <w:rsid w:val="005257D1"/>
    <w:rsid w:val="00526188"/>
    <w:rsid w:val="005261BD"/>
    <w:rsid w:val="0052684B"/>
    <w:rsid w:val="005276E9"/>
    <w:rsid w:val="00527FA8"/>
    <w:rsid w:val="00530C18"/>
    <w:rsid w:val="00530D12"/>
    <w:rsid w:val="00531771"/>
    <w:rsid w:val="005319BB"/>
    <w:rsid w:val="00532298"/>
    <w:rsid w:val="0053244F"/>
    <w:rsid w:val="00532B3A"/>
    <w:rsid w:val="00532E10"/>
    <w:rsid w:val="0053392B"/>
    <w:rsid w:val="00533BCD"/>
    <w:rsid w:val="00533BDF"/>
    <w:rsid w:val="00533E0F"/>
    <w:rsid w:val="005345ED"/>
    <w:rsid w:val="0053494C"/>
    <w:rsid w:val="00534B2F"/>
    <w:rsid w:val="00534DF0"/>
    <w:rsid w:val="00534EF2"/>
    <w:rsid w:val="00534FC2"/>
    <w:rsid w:val="00535DFB"/>
    <w:rsid w:val="00536320"/>
    <w:rsid w:val="00536849"/>
    <w:rsid w:val="00536C29"/>
    <w:rsid w:val="00536F23"/>
    <w:rsid w:val="00537712"/>
    <w:rsid w:val="00537730"/>
    <w:rsid w:val="00537BBE"/>
    <w:rsid w:val="00540342"/>
    <w:rsid w:val="00540456"/>
    <w:rsid w:val="00540502"/>
    <w:rsid w:val="00541229"/>
    <w:rsid w:val="00541475"/>
    <w:rsid w:val="0054153D"/>
    <w:rsid w:val="00541A9A"/>
    <w:rsid w:val="005423BC"/>
    <w:rsid w:val="0054271F"/>
    <w:rsid w:val="00542AF8"/>
    <w:rsid w:val="00542F0C"/>
    <w:rsid w:val="005432F8"/>
    <w:rsid w:val="00543419"/>
    <w:rsid w:val="005439BC"/>
    <w:rsid w:val="00543A88"/>
    <w:rsid w:val="005441E5"/>
    <w:rsid w:val="00544AA5"/>
    <w:rsid w:val="00544D1D"/>
    <w:rsid w:val="005456AF"/>
    <w:rsid w:val="00545827"/>
    <w:rsid w:val="00545896"/>
    <w:rsid w:val="00545E1D"/>
    <w:rsid w:val="005461D2"/>
    <w:rsid w:val="00546DAF"/>
    <w:rsid w:val="00546FF3"/>
    <w:rsid w:val="00547025"/>
    <w:rsid w:val="005471B5"/>
    <w:rsid w:val="005472E4"/>
    <w:rsid w:val="00547F4A"/>
    <w:rsid w:val="00550C19"/>
    <w:rsid w:val="00551002"/>
    <w:rsid w:val="0055183C"/>
    <w:rsid w:val="00551E0C"/>
    <w:rsid w:val="00551F19"/>
    <w:rsid w:val="00552FF2"/>
    <w:rsid w:val="0055326C"/>
    <w:rsid w:val="00553530"/>
    <w:rsid w:val="00553986"/>
    <w:rsid w:val="0055449F"/>
    <w:rsid w:val="00554B27"/>
    <w:rsid w:val="00555A55"/>
    <w:rsid w:val="00555DC4"/>
    <w:rsid w:val="005560B1"/>
    <w:rsid w:val="005568D9"/>
    <w:rsid w:val="00556EA0"/>
    <w:rsid w:val="00556F0B"/>
    <w:rsid w:val="00556FCF"/>
    <w:rsid w:val="005573DE"/>
    <w:rsid w:val="00557CAF"/>
    <w:rsid w:val="00557CF1"/>
    <w:rsid w:val="00557FE8"/>
    <w:rsid w:val="0056047E"/>
    <w:rsid w:val="00560808"/>
    <w:rsid w:val="0056085F"/>
    <w:rsid w:val="00560F76"/>
    <w:rsid w:val="00561F31"/>
    <w:rsid w:val="00561F4D"/>
    <w:rsid w:val="00562140"/>
    <w:rsid w:val="0056232B"/>
    <w:rsid w:val="0056258A"/>
    <w:rsid w:val="00562C8C"/>
    <w:rsid w:val="00562CC2"/>
    <w:rsid w:val="00562E01"/>
    <w:rsid w:val="00563111"/>
    <w:rsid w:val="00563237"/>
    <w:rsid w:val="005634D4"/>
    <w:rsid w:val="00563F38"/>
    <w:rsid w:val="0056456B"/>
    <w:rsid w:val="00564F8E"/>
    <w:rsid w:val="00565171"/>
    <w:rsid w:val="0056535A"/>
    <w:rsid w:val="00565492"/>
    <w:rsid w:val="0056585B"/>
    <w:rsid w:val="005658B0"/>
    <w:rsid w:val="00565930"/>
    <w:rsid w:val="00565950"/>
    <w:rsid w:val="005660B5"/>
    <w:rsid w:val="00566E0F"/>
    <w:rsid w:val="00566EA9"/>
    <w:rsid w:val="00567393"/>
    <w:rsid w:val="005673DB"/>
    <w:rsid w:val="0057036F"/>
    <w:rsid w:val="00570454"/>
    <w:rsid w:val="00570609"/>
    <w:rsid w:val="00570A8A"/>
    <w:rsid w:val="005712A8"/>
    <w:rsid w:val="00571A73"/>
    <w:rsid w:val="00571AFD"/>
    <w:rsid w:val="00572ED9"/>
    <w:rsid w:val="00573305"/>
    <w:rsid w:val="00573E01"/>
    <w:rsid w:val="005745FD"/>
    <w:rsid w:val="005746E4"/>
    <w:rsid w:val="005748F3"/>
    <w:rsid w:val="00574D69"/>
    <w:rsid w:val="005752D7"/>
    <w:rsid w:val="00575834"/>
    <w:rsid w:val="0057597D"/>
    <w:rsid w:val="005765D7"/>
    <w:rsid w:val="005772C6"/>
    <w:rsid w:val="00577364"/>
    <w:rsid w:val="0057773E"/>
    <w:rsid w:val="005802F5"/>
    <w:rsid w:val="00580829"/>
    <w:rsid w:val="00580BAC"/>
    <w:rsid w:val="0058104A"/>
    <w:rsid w:val="005810F1"/>
    <w:rsid w:val="005813C2"/>
    <w:rsid w:val="00581AD9"/>
    <w:rsid w:val="00581B3A"/>
    <w:rsid w:val="00583129"/>
    <w:rsid w:val="00583AE7"/>
    <w:rsid w:val="00583C94"/>
    <w:rsid w:val="00584957"/>
    <w:rsid w:val="00584AEA"/>
    <w:rsid w:val="00584D42"/>
    <w:rsid w:val="005850DE"/>
    <w:rsid w:val="00585BDF"/>
    <w:rsid w:val="0058642E"/>
    <w:rsid w:val="00586866"/>
    <w:rsid w:val="00586C24"/>
    <w:rsid w:val="00586EB9"/>
    <w:rsid w:val="00586F1F"/>
    <w:rsid w:val="00587227"/>
    <w:rsid w:val="00587F63"/>
    <w:rsid w:val="005902EA"/>
    <w:rsid w:val="005907F6"/>
    <w:rsid w:val="00591142"/>
    <w:rsid w:val="0059142F"/>
    <w:rsid w:val="00591991"/>
    <w:rsid w:val="0059212C"/>
    <w:rsid w:val="005925F5"/>
    <w:rsid w:val="00592B0C"/>
    <w:rsid w:val="00592FBF"/>
    <w:rsid w:val="00593165"/>
    <w:rsid w:val="00593668"/>
    <w:rsid w:val="005943DA"/>
    <w:rsid w:val="00594680"/>
    <w:rsid w:val="00594AF5"/>
    <w:rsid w:val="0059526B"/>
    <w:rsid w:val="0059565C"/>
    <w:rsid w:val="0059593C"/>
    <w:rsid w:val="00596781"/>
    <w:rsid w:val="00596D18"/>
    <w:rsid w:val="0059756B"/>
    <w:rsid w:val="005A0192"/>
    <w:rsid w:val="005A0242"/>
    <w:rsid w:val="005A06F6"/>
    <w:rsid w:val="005A17EC"/>
    <w:rsid w:val="005A1EF7"/>
    <w:rsid w:val="005A2224"/>
    <w:rsid w:val="005A228E"/>
    <w:rsid w:val="005A316B"/>
    <w:rsid w:val="005A3315"/>
    <w:rsid w:val="005A3351"/>
    <w:rsid w:val="005A3F1E"/>
    <w:rsid w:val="005A3F20"/>
    <w:rsid w:val="005A4289"/>
    <w:rsid w:val="005A467C"/>
    <w:rsid w:val="005A49B1"/>
    <w:rsid w:val="005A4A54"/>
    <w:rsid w:val="005A502A"/>
    <w:rsid w:val="005A5C1C"/>
    <w:rsid w:val="005A5D30"/>
    <w:rsid w:val="005A5DD3"/>
    <w:rsid w:val="005A6C2E"/>
    <w:rsid w:val="005A776C"/>
    <w:rsid w:val="005B035C"/>
    <w:rsid w:val="005B0414"/>
    <w:rsid w:val="005B0600"/>
    <w:rsid w:val="005B0601"/>
    <w:rsid w:val="005B0862"/>
    <w:rsid w:val="005B133A"/>
    <w:rsid w:val="005B13BF"/>
    <w:rsid w:val="005B19CD"/>
    <w:rsid w:val="005B19D7"/>
    <w:rsid w:val="005B1EB8"/>
    <w:rsid w:val="005B2C58"/>
    <w:rsid w:val="005B2D50"/>
    <w:rsid w:val="005B34D1"/>
    <w:rsid w:val="005B47CF"/>
    <w:rsid w:val="005B4843"/>
    <w:rsid w:val="005B4957"/>
    <w:rsid w:val="005B4A91"/>
    <w:rsid w:val="005B4BED"/>
    <w:rsid w:val="005B4D05"/>
    <w:rsid w:val="005B5599"/>
    <w:rsid w:val="005B5D5F"/>
    <w:rsid w:val="005B5D89"/>
    <w:rsid w:val="005B5D9D"/>
    <w:rsid w:val="005B603C"/>
    <w:rsid w:val="005B63BD"/>
    <w:rsid w:val="005B6509"/>
    <w:rsid w:val="005B6629"/>
    <w:rsid w:val="005B6E7E"/>
    <w:rsid w:val="005B7070"/>
    <w:rsid w:val="005B75D0"/>
    <w:rsid w:val="005B79A2"/>
    <w:rsid w:val="005B7DE1"/>
    <w:rsid w:val="005C0105"/>
    <w:rsid w:val="005C0799"/>
    <w:rsid w:val="005C170D"/>
    <w:rsid w:val="005C22F3"/>
    <w:rsid w:val="005C2E8E"/>
    <w:rsid w:val="005C33C7"/>
    <w:rsid w:val="005C39EA"/>
    <w:rsid w:val="005C4A2D"/>
    <w:rsid w:val="005C6467"/>
    <w:rsid w:val="005C656A"/>
    <w:rsid w:val="005C6A77"/>
    <w:rsid w:val="005C7384"/>
    <w:rsid w:val="005D014B"/>
    <w:rsid w:val="005D01D6"/>
    <w:rsid w:val="005D0DEA"/>
    <w:rsid w:val="005D0E7E"/>
    <w:rsid w:val="005D0F69"/>
    <w:rsid w:val="005D1334"/>
    <w:rsid w:val="005D14C5"/>
    <w:rsid w:val="005D1624"/>
    <w:rsid w:val="005D23ED"/>
    <w:rsid w:val="005D25CF"/>
    <w:rsid w:val="005D2734"/>
    <w:rsid w:val="005D29AA"/>
    <w:rsid w:val="005D2ACB"/>
    <w:rsid w:val="005D359E"/>
    <w:rsid w:val="005D3A77"/>
    <w:rsid w:val="005D4F3F"/>
    <w:rsid w:val="005D5300"/>
    <w:rsid w:val="005D561E"/>
    <w:rsid w:val="005D58D4"/>
    <w:rsid w:val="005D598C"/>
    <w:rsid w:val="005D5B38"/>
    <w:rsid w:val="005D5BCA"/>
    <w:rsid w:val="005D5C02"/>
    <w:rsid w:val="005D5C08"/>
    <w:rsid w:val="005D5DB7"/>
    <w:rsid w:val="005D6145"/>
    <w:rsid w:val="005D618C"/>
    <w:rsid w:val="005D6E97"/>
    <w:rsid w:val="005D6F55"/>
    <w:rsid w:val="005D6F66"/>
    <w:rsid w:val="005D7936"/>
    <w:rsid w:val="005D7F12"/>
    <w:rsid w:val="005E084D"/>
    <w:rsid w:val="005E0DD5"/>
    <w:rsid w:val="005E1249"/>
    <w:rsid w:val="005E230D"/>
    <w:rsid w:val="005E2C50"/>
    <w:rsid w:val="005E2D51"/>
    <w:rsid w:val="005E31AF"/>
    <w:rsid w:val="005E3259"/>
    <w:rsid w:val="005E32A3"/>
    <w:rsid w:val="005E342B"/>
    <w:rsid w:val="005E3439"/>
    <w:rsid w:val="005E34AB"/>
    <w:rsid w:val="005E371F"/>
    <w:rsid w:val="005E3A87"/>
    <w:rsid w:val="005E3E37"/>
    <w:rsid w:val="005E4D0E"/>
    <w:rsid w:val="005E5334"/>
    <w:rsid w:val="005E58B8"/>
    <w:rsid w:val="005E5A18"/>
    <w:rsid w:val="005E5ADC"/>
    <w:rsid w:val="005E5BA4"/>
    <w:rsid w:val="005E68C7"/>
    <w:rsid w:val="005E6950"/>
    <w:rsid w:val="005E6C51"/>
    <w:rsid w:val="005E6D3C"/>
    <w:rsid w:val="005E70E3"/>
    <w:rsid w:val="005E71E8"/>
    <w:rsid w:val="005E7299"/>
    <w:rsid w:val="005E72AE"/>
    <w:rsid w:val="005E7D6C"/>
    <w:rsid w:val="005E7E30"/>
    <w:rsid w:val="005F01E8"/>
    <w:rsid w:val="005F032C"/>
    <w:rsid w:val="005F13E5"/>
    <w:rsid w:val="005F162D"/>
    <w:rsid w:val="005F1BB8"/>
    <w:rsid w:val="005F1FDE"/>
    <w:rsid w:val="005F2513"/>
    <w:rsid w:val="005F27C1"/>
    <w:rsid w:val="005F2B8C"/>
    <w:rsid w:val="005F2BA2"/>
    <w:rsid w:val="005F3682"/>
    <w:rsid w:val="005F3D08"/>
    <w:rsid w:val="005F3E91"/>
    <w:rsid w:val="005F48B8"/>
    <w:rsid w:val="005F4BC3"/>
    <w:rsid w:val="005F4BD4"/>
    <w:rsid w:val="005F4FF2"/>
    <w:rsid w:val="005F5203"/>
    <w:rsid w:val="005F52D6"/>
    <w:rsid w:val="005F55F5"/>
    <w:rsid w:val="005F5927"/>
    <w:rsid w:val="005F5A03"/>
    <w:rsid w:val="005F5BC0"/>
    <w:rsid w:val="005F6CCC"/>
    <w:rsid w:val="005F7A1B"/>
    <w:rsid w:val="005F7AFD"/>
    <w:rsid w:val="005F7BCC"/>
    <w:rsid w:val="006001EA"/>
    <w:rsid w:val="0060031C"/>
    <w:rsid w:val="006006B3"/>
    <w:rsid w:val="00600AF1"/>
    <w:rsid w:val="0060105A"/>
    <w:rsid w:val="0060121F"/>
    <w:rsid w:val="006017DC"/>
    <w:rsid w:val="00601E5D"/>
    <w:rsid w:val="00602C42"/>
    <w:rsid w:val="00602F66"/>
    <w:rsid w:val="006033BF"/>
    <w:rsid w:val="00603487"/>
    <w:rsid w:val="006036B9"/>
    <w:rsid w:val="006036C1"/>
    <w:rsid w:val="006037DA"/>
    <w:rsid w:val="00603DC4"/>
    <w:rsid w:val="00603EA6"/>
    <w:rsid w:val="00604A8F"/>
    <w:rsid w:val="00604B44"/>
    <w:rsid w:val="00604BCE"/>
    <w:rsid w:val="006050DD"/>
    <w:rsid w:val="00605248"/>
    <w:rsid w:val="0060534E"/>
    <w:rsid w:val="006055A1"/>
    <w:rsid w:val="00605618"/>
    <w:rsid w:val="00605EC6"/>
    <w:rsid w:val="006068C0"/>
    <w:rsid w:val="006071CE"/>
    <w:rsid w:val="0060737A"/>
    <w:rsid w:val="00607912"/>
    <w:rsid w:val="00607936"/>
    <w:rsid w:val="00607AAC"/>
    <w:rsid w:val="00610031"/>
    <w:rsid w:val="00610EB6"/>
    <w:rsid w:val="00610F60"/>
    <w:rsid w:val="0061124C"/>
    <w:rsid w:val="00611287"/>
    <w:rsid w:val="006118EE"/>
    <w:rsid w:val="00611E55"/>
    <w:rsid w:val="006126A2"/>
    <w:rsid w:val="00612EE7"/>
    <w:rsid w:val="00612F0F"/>
    <w:rsid w:val="00613536"/>
    <w:rsid w:val="00613595"/>
    <w:rsid w:val="006139D7"/>
    <w:rsid w:val="0061401E"/>
    <w:rsid w:val="00614519"/>
    <w:rsid w:val="006156A5"/>
    <w:rsid w:val="006173B1"/>
    <w:rsid w:val="006173D9"/>
    <w:rsid w:val="00617A70"/>
    <w:rsid w:val="00617EA0"/>
    <w:rsid w:val="00617EEA"/>
    <w:rsid w:val="00617F46"/>
    <w:rsid w:val="00620084"/>
    <w:rsid w:val="00620AB6"/>
    <w:rsid w:val="00620AE1"/>
    <w:rsid w:val="00620C25"/>
    <w:rsid w:val="00620E4D"/>
    <w:rsid w:val="00621338"/>
    <w:rsid w:val="006214FB"/>
    <w:rsid w:val="006216A8"/>
    <w:rsid w:val="00622213"/>
    <w:rsid w:val="00623155"/>
    <w:rsid w:val="00623F2D"/>
    <w:rsid w:val="006247E9"/>
    <w:rsid w:val="00624C78"/>
    <w:rsid w:val="00625309"/>
    <w:rsid w:val="00625641"/>
    <w:rsid w:val="00626947"/>
    <w:rsid w:val="00630CD2"/>
    <w:rsid w:val="00630E2D"/>
    <w:rsid w:val="0063122C"/>
    <w:rsid w:val="006312B5"/>
    <w:rsid w:val="00631908"/>
    <w:rsid w:val="00631A30"/>
    <w:rsid w:val="006320BD"/>
    <w:rsid w:val="0063250D"/>
    <w:rsid w:val="00633302"/>
    <w:rsid w:val="00633C32"/>
    <w:rsid w:val="00634275"/>
    <w:rsid w:val="00634342"/>
    <w:rsid w:val="006343FB"/>
    <w:rsid w:val="00634997"/>
    <w:rsid w:val="006351D4"/>
    <w:rsid w:val="006353D4"/>
    <w:rsid w:val="00635C25"/>
    <w:rsid w:val="00636733"/>
    <w:rsid w:val="00636914"/>
    <w:rsid w:val="00636DBB"/>
    <w:rsid w:val="00637ABB"/>
    <w:rsid w:val="00637DB2"/>
    <w:rsid w:val="0064105F"/>
    <w:rsid w:val="00641616"/>
    <w:rsid w:val="00641AF0"/>
    <w:rsid w:val="00642220"/>
    <w:rsid w:val="00642CA3"/>
    <w:rsid w:val="00643061"/>
    <w:rsid w:val="00643132"/>
    <w:rsid w:val="0064355E"/>
    <w:rsid w:val="0064368F"/>
    <w:rsid w:val="00644378"/>
    <w:rsid w:val="006444BE"/>
    <w:rsid w:val="006444CD"/>
    <w:rsid w:val="00644709"/>
    <w:rsid w:val="006447BA"/>
    <w:rsid w:val="0064484A"/>
    <w:rsid w:val="00644E32"/>
    <w:rsid w:val="00645046"/>
    <w:rsid w:val="00645657"/>
    <w:rsid w:val="00645EF9"/>
    <w:rsid w:val="006463CA"/>
    <w:rsid w:val="00646BFB"/>
    <w:rsid w:val="00647055"/>
    <w:rsid w:val="006473DA"/>
    <w:rsid w:val="00647B63"/>
    <w:rsid w:val="00647C9B"/>
    <w:rsid w:val="00647F2C"/>
    <w:rsid w:val="0065026A"/>
    <w:rsid w:val="00650396"/>
    <w:rsid w:val="0065047E"/>
    <w:rsid w:val="0065091A"/>
    <w:rsid w:val="00650B8C"/>
    <w:rsid w:val="00650E21"/>
    <w:rsid w:val="00652150"/>
    <w:rsid w:val="00652258"/>
    <w:rsid w:val="0065282E"/>
    <w:rsid w:val="006530D8"/>
    <w:rsid w:val="00653737"/>
    <w:rsid w:val="00653884"/>
    <w:rsid w:val="006538F8"/>
    <w:rsid w:val="006543F8"/>
    <w:rsid w:val="00654A03"/>
    <w:rsid w:val="006566B2"/>
    <w:rsid w:val="006572D4"/>
    <w:rsid w:val="006577DE"/>
    <w:rsid w:val="00657B9B"/>
    <w:rsid w:val="00657CA5"/>
    <w:rsid w:val="00660537"/>
    <w:rsid w:val="00660CCE"/>
    <w:rsid w:val="00661155"/>
    <w:rsid w:val="006613DF"/>
    <w:rsid w:val="0066153E"/>
    <w:rsid w:val="00661AD4"/>
    <w:rsid w:val="00662BD2"/>
    <w:rsid w:val="00662C96"/>
    <w:rsid w:val="006634B6"/>
    <w:rsid w:val="006642FD"/>
    <w:rsid w:val="00664308"/>
    <w:rsid w:val="00664354"/>
    <w:rsid w:val="006648FC"/>
    <w:rsid w:val="00664A5C"/>
    <w:rsid w:val="006651D2"/>
    <w:rsid w:val="006652F9"/>
    <w:rsid w:val="00666070"/>
    <w:rsid w:val="00666375"/>
    <w:rsid w:val="0066654A"/>
    <w:rsid w:val="0066667C"/>
    <w:rsid w:val="00666F0C"/>
    <w:rsid w:val="0066707B"/>
    <w:rsid w:val="006670D3"/>
    <w:rsid w:val="00667156"/>
    <w:rsid w:val="00667AA5"/>
    <w:rsid w:val="00667AA8"/>
    <w:rsid w:val="006702BF"/>
    <w:rsid w:val="006708A6"/>
    <w:rsid w:val="00670A31"/>
    <w:rsid w:val="00670D0A"/>
    <w:rsid w:val="006715A3"/>
    <w:rsid w:val="00671677"/>
    <w:rsid w:val="00671930"/>
    <w:rsid w:val="006723CA"/>
    <w:rsid w:val="0067295C"/>
    <w:rsid w:val="00672974"/>
    <w:rsid w:val="00672A5C"/>
    <w:rsid w:val="00672BB5"/>
    <w:rsid w:val="0067306D"/>
    <w:rsid w:val="0067308F"/>
    <w:rsid w:val="006731E2"/>
    <w:rsid w:val="00673224"/>
    <w:rsid w:val="00674BC6"/>
    <w:rsid w:val="00675068"/>
    <w:rsid w:val="00675EE8"/>
    <w:rsid w:val="00675FBC"/>
    <w:rsid w:val="00675FCA"/>
    <w:rsid w:val="00676732"/>
    <w:rsid w:val="00676D41"/>
    <w:rsid w:val="00676EF7"/>
    <w:rsid w:val="00677AC2"/>
    <w:rsid w:val="00677BEA"/>
    <w:rsid w:val="00677E89"/>
    <w:rsid w:val="00677FF0"/>
    <w:rsid w:val="00680028"/>
    <w:rsid w:val="0068004B"/>
    <w:rsid w:val="006804DA"/>
    <w:rsid w:val="006809A9"/>
    <w:rsid w:val="00680AF3"/>
    <w:rsid w:val="00680E22"/>
    <w:rsid w:val="006816C8"/>
    <w:rsid w:val="00681FC7"/>
    <w:rsid w:val="00682556"/>
    <w:rsid w:val="00682945"/>
    <w:rsid w:val="00682E3F"/>
    <w:rsid w:val="00683A41"/>
    <w:rsid w:val="00683FAE"/>
    <w:rsid w:val="006848DE"/>
    <w:rsid w:val="00684939"/>
    <w:rsid w:val="0068501D"/>
    <w:rsid w:val="00685D7B"/>
    <w:rsid w:val="00686741"/>
    <w:rsid w:val="006872EB"/>
    <w:rsid w:val="00687620"/>
    <w:rsid w:val="0068768C"/>
    <w:rsid w:val="00687820"/>
    <w:rsid w:val="00687A04"/>
    <w:rsid w:val="00687FE2"/>
    <w:rsid w:val="0069093F"/>
    <w:rsid w:val="00690A35"/>
    <w:rsid w:val="00691189"/>
    <w:rsid w:val="00691218"/>
    <w:rsid w:val="006913B4"/>
    <w:rsid w:val="006915DE"/>
    <w:rsid w:val="00691849"/>
    <w:rsid w:val="006918E7"/>
    <w:rsid w:val="00691ABA"/>
    <w:rsid w:val="00691F9A"/>
    <w:rsid w:val="00692B97"/>
    <w:rsid w:val="00692CB7"/>
    <w:rsid w:val="00692DD8"/>
    <w:rsid w:val="0069317A"/>
    <w:rsid w:val="00693A82"/>
    <w:rsid w:val="00693EF3"/>
    <w:rsid w:val="00694414"/>
    <w:rsid w:val="0069508F"/>
    <w:rsid w:val="006957F6"/>
    <w:rsid w:val="00695CC7"/>
    <w:rsid w:val="006963CB"/>
    <w:rsid w:val="006965B7"/>
    <w:rsid w:val="006968A3"/>
    <w:rsid w:val="00696B0C"/>
    <w:rsid w:val="00696C2E"/>
    <w:rsid w:val="00696DAF"/>
    <w:rsid w:val="0069709E"/>
    <w:rsid w:val="00697303"/>
    <w:rsid w:val="0069733A"/>
    <w:rsid w:val="006975BF"/>
    <w:rsid w:val="006979C1"/>
    <w:rsid w:val="006A0505"/>
    <w:rsid w:val="006A0F38"/>
    <w:rsid w:val="006A119E"/>
    <w:rsid w:val="006A1D7B"/>
    <w:rsid w:val="006A36AE"/>
    <w:rsid w:val="006A4E39"/>
    <w:rsid w:val="006A4E73"/>
    <w:rsid w:val="006A53E6"/>
    <w:rsid w:val="006A5A20"/>
    <w:rsid w:val="006A5F37"/>
    <w:rsid w:val="006A696F"/>
    <w:rsid w:val="006A7264"/>
    <w:rsid w:val="006A7314"/>
    <w:rsid w:val="006A74CD"/>
    <w:rsid w:val="006A7A92"/>
    <w:rsid w:val="006A7D4E"/>
    <w:rsid w:val="006A7F06"/>
    <w:rsid w:val="006B0923"/>
    <w:rsid w:val="006B0DEC"/>
    <w:rsid w:val="006B120E"/>
    <w:rsid w:val="006B13AA"/>
    <w:rsid w:val="006B17D1"/>
    <w:rsid w:val="006B2348"/>
    <w:rsid w:val="006B29B0"/>
    <w:rsid w:val="006B422B"/>
    <w:rsid w:val="006B45F7"/>
    <w:rsid w:val="006B4690"/>
    <w:rsid w:val="006B4750"/>
    <w:rsid w:val="006B497A"/>
    <w:rsid w:val="006B4C1D"/>
    <w:rsid w:val="006B50A1"/>
    <w:rsid w:val="006B52A6"/>
    <w:rsid w:val="006B533B"/>
    <w:rsid w:val="006B5842"/>
    <w:rsid w:val="006B63DD"/>
    <w:rsid w:val="006B6D3D"/>
    <w:rsid w:val="006B71F9"/>
    <w:rsid w:val="006B75C2"/>
    <w:rsid w:val="006B78B8"/>
    <w:rsid w:val="006C0065"/>
    <w:rsid w:val="006C0221"/>
    <w:rsid w:val="006C04FF"/>
    <w:rsid w:val="006C09C6"/>
    <w:rsid w:val="006C1081"/>
    <w:rsid w:val="006C110D"/>
    <w:rsid w:val="006C1126"/>
    <w:rsid w:val="006C1510"/>
    <w:rsid w:val="006C1681"/>
    <w:rsid w:val="006C1833"/>
    <w:rsid w:val="006C1BE4"/>
    <w:rsid w:val="006C1FC8"/>
    <w:rsid w:val="006C214B"/>
    <w:rsid w:val="006C224A"/>
    <w:rsid w:val="006C26E8"/>
    <w:rsid w:val="006C294F"/>
    <w:rsid w:val="006C2A7E"/>
    <w:rsid w:val="006C2C5C"/>
    <w:rsid w:val="006C2F32"/>
    <w:rsid w:val="006C3014"/>
    <w:rsid w:val="006C308D"/>
    <w:rsid w:val="006C3212"/>
    <w:rsid w:val="006C3FCA"/>
    <w:rsid w:val="006C419B"/>
    <w:rsid w:val="006C4514"/>
    <w:rsid w:val="006C470E"/>
    <w:rsid w:val="006C494B"/>
    <w:rsid w:val="006C496A"/>
    <w:rsid w:val="006C4FC2"/>
    <w:rsid w:val="006C50A2"/>
    <w:rsid w:val="006C5169"/>
    <w:rsid w:val="006C524B"/>
    <w:rsid w:val="006C5D28"/>
    <w:rsid w:val="006C5F76"/>
    <w:rsid w:val="006C6B42"/>
    <w:rsid w:val="006C7B86"/>
    <w:rsid w:val="006C7EE0"/>
    <w:rsid w:val="006D004A"/>
    <w:rsid w:val="006D03F7"/>
    <w:rsid w:val="006D0D97"/>
    <w:rsid w:val="006D0F07"/>
    <w:rsid w:val="006D1520"/>
    <w:rsid w:val="006D17C4"/>
    <w:rsid w:val="006D1D0E"/>
    <w:rsid w:val="006D1F93"/>
    <w:rsid w:val="006D23CB"/>
    <w:rsid w:val="006D2424"/>
    <w:rsid w:val="006D2E87"/>
    <w:rsid w:val="006D3050"/>
    <w:rsid w:val="006D36D4"/>
    <w:rsid w:val="006D3BAE"/>
    <w:rsid w:val="006D3BF8"/>
    <w:rsid w:val="006D5C6B"/>
    <w:rsid w:val="006D6F1E"/>
    <w:rsid w:val="006D7898"/>
    <w:rsid w:val="006E06D7"/>
    <w:rsid w:val="006E085A"/>
    <w:rsid w:val="006E09A9"/>
    <w:rsid w:val="006E0F2D"/>
    <w:rsid w:val="006E1474"/>
    <w:rsid w:val="006E16E0"/>
    <w:rsid w:val="006E35CA"/>
    <w:rsid w:val="006E469E"/>
    <w:rsid w:val="006E4E19"/>
    <w:rsid w:val="006E555B"/>
    <w:rsid w:val="006E6ACC"/>
    <w:rsid w:val="006E6E3B"/>
    <w:rsid w:val="006E76B5"/>
    <w:rsid w:val="006E7CD6"/>
    <w:rsid w:val="006F00DD"/>
    <w:rsid w:val="006F0F08"/>
    <w:rsid w:val="006F103E"/>
    <w:rsid w:val="006F12B2"/>
    <w:rsid w:val="006F1503"/>
    <w:rsid w:val="006F162F"/>
    <w:rsid w:val="006F1B19"/>
    <w:rsid w:val="006F1DB8"/>
    <w:rsid w:val="006F236E"/>
    <w:rsid w:val="006F326D"/>
    <w:rsid w:val="006F34CC"/>
    <w:rsid w:val="006F35DD"/>
    <w:rsid w:val="006F3D6E"/>
    <w:rsid w:val="006F4AA1"/>
    <w:rsid w:val="006F4DAB"/>
    <w:rsid w:val="006F5488"/>
    <w:rsid w:val="006F5AFE"/>
    <w:rsid w:val="006F5CEF"/>
    <w:rsid w:val="006F6619"/>
    <w:rsid w:val="006F6F27"/>
    <w:rsid w:val="007005CE"/>
    <w:rsid w:val="0070084F"/>
    <w:rsid w:val="00700AC2"/>
    <w:rsid w:val="00700AD5"/>
    <w:rsid w:val="00700BE1"/>
    <w:rsid w:val="0070124C"/>
    <w:rsid w:val="007012BB"/>
    <w:rsid w:val="00701733"/>
    <w:rsid w:val="0070190F"/>
    <w:rsid w:val="00701C00"/>
    <w:rsid w:val="00702519"/>
    <w:rsid w:val="007028BA"/>
    <w:rsid w:val="00702C12"/>
    <w:rsid w:val="00702E1F"/>
    <w:rsid w:val="00702EB0"/>
    <w:rsid w:val="007035F5"/>
    <w:rsid w:val="00703610"/>
    <w:rsid w:val="00703809"/>
    <w:rsid w:val="00703EF7"/>
    <w:rsid w:val="00703F50"/>
    <w:rsid w:val="0070427C"/>
    <w:rsid w:val="007044FA"/>
    <w:rsid w:val="00704815"/>
    <w:rsid w:val="00704D24"/>
    <w:rsid w:val="007052C8"/>
    <w:rsid w:val="00705325"/>
    <w:rsid w:val="007055D9"/>
    <w:rsid w:val="007058C1"/>
    <w:rsid w:val="00705CAC"/>
    <w:rsid w:val="007068BA"/>
    <w:rsid w:val="007071B8"/>
    <w:rsid w:val="00707301"/>
    <w:rsid w:val="00707B83"/>
    <w:rsid w:val="00707C67"/>
    <w:rsid w:val="00707D9C"/>
    <w:rsid w:val="00707F7A"/>
    <w:rsid w:val="00710636"/>
    <w:rsid w:val="007109C7"/>
    <w:rsid w:val="00710AD2"/>
    <w:rsid w:val="007112B5"/>
    <w:rsid w:val="00711463"/>
    <w:rsid w:val="007118BD"/>
    <w:rsid w:val="00712000"/>
    <w:rsid w:val="007120FA"/>
    <w:rsid w:val="00712375"/>
    <w:rsid w:val="0071294E"/>
    <w:rsid w:val="007129C5"/>
    <w:rsid w:val="00713F5C"/>
    <w:rsid w:val="00714D1B"/>
    <w:rsid w:val="007154CE"/>
    <w:rsid w:val="00715704"/>
    <w:rsid w:val="00715BCA"/>
    <w:rsid w:val="00715F3D"/>
    <w:rsid w:val="007168D0"/>
    <w:rsid w:val="00716943"/>
    <w:rsid w:val="00716D3E"/>
    <w:rsid w:val="00717006"/>
    <w:rsid w:val="0071767E"/>
    <w:rsid w:val="00717898"/>
    <w:rsid w:val="00717A53"/>
    <w:rsid w:val="00717E8E"/>
    <w:rsid w:val="00720888"/>
    <w:rsid w:val="00720AA3"/>
    <w:rsid w:val="00720DB7"/>
    <w:rsid w:val="00720E4A"/>
    <w:rsid w:val="00720E9D"/>
    <w:rsid w:val="00720EE2"/>
    <w:rsid w:val="00720F20"/>
    <w:rsid w:val="007217DA"/>
    <w:rsid w:val="007219FB"/>
    <w:rsid w:val="00721A4F"/>
    <w:rsid w:val="00721E5C"/>
    <w:rsid w:val="007223F2"/>
    <w:rsid w:val="00722494"/>
    <w:rsid w:val="007225E3"/>
    <w:rsid w:val="00722D7D"/>
    <w:rsid w:val="00723380"/>
    <w:rsid w:val="0072363A"/>
    <w:rsid w:val="007237BC"/>
    <w:rsid w:val="00723FEB"/>
    <w:rsid w:val="00724220"/>
    <w:rsid w:val="0072425D"/>
    <w:rsid w:val="007245AD"/>
    <w:rsid w:val="00724F1F"/>
    <w:rsid w:val="00725B5D"/>
    <w:rsid w:val="00726281"/>
    <w:rsid w:val="007262DD"/>
    <w:rsid w:val="007268D5"/>
    <w:rsid w:val="00726B04"/>
    <w:rsid w:val="00726DAA"/>
    <w:rsid w:val="00727DF7"/>
    <w:rsid w:val="00727EC0"/>
    <w:rsid w:val="00730260"/>
    <w:rsid w:val="007304BF"/>
    <w:rsid w:val="0073074A"/>
    <w:rsid w:val="007309AF"/>
    <w:rsid w:val="00730C16"/>
    <w:rsid w:val="00730DDD"/>
    <w:rsid w:val="00730E37"/>
    <w:rsid w:val="00731D68"/>
    <w:rsid w:val="00731FE0"/>
    <w:rsid w:val="00733215"/>
    <w:rsid w:val="00733614"/>
    <w:rsid w:val="00733A39"/>
    <w:rsid w:val="00734387"/>
    <w:rsid w:val="0073443A"/>
    <w:rsid w:val="00734521"/>
    <w:rsid w:val="0073474E"/>
    <w:rsid w:val="00734B76"/>
    <w:rsid w:val="00735094"/>
    <w:rsid w:val="007355F0"/>
    <w:rsid w:val="00735713"/>
    <w:rsid w:val="007366F6"/>
    <w:rsid w:val="00736D15"/>
    <w:rsid w:val="00736F67"/>
    <w:rsid w:val="0073724A"/>
    <w:rsid w:val="00737C68"/>
    <w:rsid w:val="007409C8"/>
    <w:rsid w:val="00740D28"/>
    <w:rsid w:val="0074194B"/>
    <w:rsid w:val="00741C57"/>
    <w:rsid w:val="00742309"/>
    <w:rsid w:val="007423D6"/>
    <w:rsid w:val="007426E7"/>
    <w:rsid w:val="007428FD"/>
    <w:rsid w:val="00743098"/>
    <w:rsid w:val="007433C5"/>
    <w:rsid w:val="007434C8"/>
    <w:rsid w:val="007437EE"/>
    <w:rsid w:val="00743972"/>
    <w:rsid w:val="007448EA"/>
    <w:rsid w:val="007451BA"/>
    <w:rsid w:val="00745C0E"/>
    <w:rsid w:val="007478E8"/>
    <w:rsid w:val="00747A23"/>
    <w:rsid w:val="00747A90"/>
    <w:rsid w:val="00747C80"/>
    <w:rsid w:val="00750EAB"/>
    <w:rsid w:val="00751762"/>
    <w:rsid w:val="00751BF4"/>
    <w:rsid w:val="00751D14"/>
    <w:rsid w:val="00751E01"/>
    <w:rsid w:val="00752350"/>
    <w:rsid w:val="007524D2"/>
    <w:rsid w:val="00752C32"/>
    <w:rsid w:val="00752F6A"/>
    <w:rsid w:val="00753002"/>
    <w:rsid w:val="00753179"/>
    <w:rsid w:val="0075454B"/>
    <w:rsid w:val="00754DA4"/>
    <w:rsid w:val="00754EE4"/>
    <w:rsid w:val="0075563C"/>
    <w:rsid w:val="00755B6E"/>
    <w:rsid w:val="00755DA0"/>
    <w:rsid w:val="00755E2B"/>
    <w:rsid w:val="00755EAE"/>
    <w:rsid w:val="00755FC9"/>
    <w:rsid w:val="007560EF"/>
    <w:rsid w:val="00756619"/>
    <w:rsid w:val="00756A4A"/>
    <w:rsid w:val="00756D52"/>
    <w:rsid w:val="00756F4D"/>
    <w:rsid w:val="007573F3"/>
    <w:rsid w:val="007579E1"/>
    <w:rsid w:val="007605B2"/>
    <w:rsid w:val="007607F0"/>
    <w:rsid w:val="00760CED"/>
    <w:rsid w:val="007610EC"/>
    <w:rsid w:val="00761146"/>
    <w:rsid w:val="00761766"/>
    <w:rsid w:val="00761B2F"/>
    <w:rsid w:val="007624E5"/>
    <w:rsid w:val="00762530"/>
    <w:rsid w:val="007628BB"/>
    <w:rsid w:val="00763657"/>
    <w:rsid w:val="00763990"/>
    <w:rsid w:val="00763B50"/>
    <w:rsid w:val="00763B5F"/>
    <w:rsid w:val="00764204"/>
    <w:rsid w:val="00765285"/>
    <w:rsid w:val="00765EA6"/>
    <w:rsid w:val="00765F9A"/>
    <w:rsid w:val="00766932"/>
    <w:rsid w:val="00766AAF"/>
    <w:rsid w:val="007674C0"/>
    <w:rsid w:val="00767685"/>
    <w:rsid w:val="00767943"/>
    <w:rsid w:val="00767C00"/>
    <w:rsid w:val="00767FDF"/>
    <w:rsid w:val="00770103"/>
    <w:rsid w:val="007702D2"/>
    <w:rsid w:val="0077031C"/>
    <w:rsid w:val="0077129F"/>
    <w:rsid w:val="00771E81"/>
    <w:rsid w:val="0077218C"/>
    <w:rsid w:val="007721B7"/>
    <w:rsid w:val="007727DE"/>
    <w:rsid w:val="00772F7D"/>
    <w:rsid w:val="007735BF"/>
    <w:rsid w:val="007739A6"/>
    <w:rsid w:val="00773AD2"/>
    <w:rsid w:val="00773B0C"/>
    <w:rsid w:val="0077406E"/>
    <w:rsid w:val="007742F4"/>
    <w:rsid w:val="007744CB"/>
    <w:rsid w:val="007746DA"/>
    <w:rsid w:val="007753FF"/>
    <w:rsid w:val="007755C6"/>
    <w:rsid w:val="00775CEC"/>
    <w:rsid w:val="00776386"/>
    <w:rsid w:val="0077656F"/>
    <w:rsid w:val="00776B25"/>
    <w:rsid w:val="00776E53"/>
    <w:rsid w:val="00776F16"/>
    <w:rsid w:val="0077724C"/>
    <w:rsid w:val="007800D5"/>
    <w:rsid w:val="00780FDD"/>
    <w:rsid w:val="007818E3"/>
    <w:rsid w:val="007819E6"/>
    <w:rsid w:val="0078239D"/>
    <w:rsid w:val="00782A6A"/>
    <w:rsid w:val="00782A6C"/>
    <w:rsid w:val="00783261"/>
    <w:rsid w:val="007833FF"/>
    <w:rsid w:val="0078376A"/>
    <w:rsid w:val="00783B4F"/>
    <w:rsid w:val="00783E94"/>
    <w:rsid w:val="00784C8A"/>
    <w:rsid w:val="00785B5E"/>
    <w:rsid w:val="00786757"/>
    <w:rsid w:val="00787173"/>
    <w:rsid w:val="00787E79"/>
    <w:rsid w:val="00787FF2"/>
    <w:rsid w:val="00790270"/>
    <w:rsid w:val="00790289"/>
    <w:rsid w:val="00790520"/>
    <w:rsid w:val="00790A06"/>
    <w:rsid w:val="00790C84"/>
    <w:rsid w:val="00790F89"/>
    <w:rsid w:val="00791011"/>
    <w:rsid w:val="00791A68"/>
    <w:rsid w:val="00791DFC"/>
    <w:rsid w:val="00792076"/>
    <w:rsid w:val="007921C0"/>
    <w:rsid w:val="00792265"/>
    <w:rsid w:val="0079241B"/>
    <w:rsid w:val="0079283C"/>
    <w:rsid w:val="007928BF"/>
    <w:rsid w:val="007929B6"/>
    <w:rsid w:val="007929E9"/>
    <w:rsid w:val="00793060"/>
    <w:rsid w:val="0079330F"/>
    <w:rsid w:val="0079342E"/>
    <w:rsid w:val="007941DB"/>
    <w:rsid w:val="00794427"/>
    <w:rsid w:val="007949D0"/>
    <w:rsid w:val="00795327"/>
    <w:rsid w:val="00795C43"/>
    <w:rsid w:val="00796082"/>
    <w:rsid w:val="007963E8"/>
    <w:rsid w:val="00796491"/>
    <w:rsid w:val="00796793"/>
    <w:rsid w:val="00797D5B"/>
    <w:rsid w:val="00797DF6"/>
    <w:rsid w:val="00797E4A"/>
    <w:rsid w:val="007A0335"/>
    <w:rsid w:val="007A033E"/>
    <w:rsid w:val="007A07DD"/>
    <w:rsid w:val="007A0920"/>
    <w:rsid w:val="007A0B58"/>
    <w:rsid w:val="007A0E5F"/>
    <w:rsid w:val="007A132F"/>
    <w:rsid w:val="007A1504"/>
    <w:rsid w:val="007A17B4"/>
    <w:rsid w:val="007A1A37"/>
    <w:rsid w:val="007A1A9C"/>
    <w:rsid w:val="007A27CD"/>
    <w:rsid w:val="007A2EF0"/>
    <w:rsid w:val="007A2FF4"/>
    <w:rsid w:val="007A3413"/>
    <w:rsid w:val="007A4E0F"/>
    <w:rsid w:val="007A50DE"/>
    <w:rsid w:val="007A524B"/>
    <w:rsid w:val="007A532D"/>
    <w:rsid w:val="007A5519"/>
    <w:rsid w:val="007A58E9"/>
    <w:rsid w:val="007A59BC"/>
    <w:rsid w:val="007A5AFC"/>
    <w:rsid w:val="007A5C4C"/>
    <w:rsid w:val="007A5FEF"/>
    <w:rsid w:val="007A60A1"/>
    <w:rsid w:val="007A6113"/>
    <w:rsid w:val="007A620E"/>
    <w:rsid w:val="007A652C"/>
    <w:rsid w:val="007A65A2"/>
    <w:rsid w:val="007A6A0E"/>
    <w:rsid w:val="007A6EE4"/>
    <w:rsid w:val="007A7A23"/>
    <w:rsid w:val="007A7AAA"/>
    <w:rsid w:val="007A7CA6"/>
    <w:rsid w:val="007B0432"/>
    <w:rsid w:val="007B06B7"/>
    <w:rsid w:val="007B0C86"/>
    <w:rsid w:val="007B1EB0"/>
    <w:rsid w:val="007B23EE"/>
    <w:rsid w:val="007B246A"/>
    <w:rsid w:val="007B293D"/>
    <w:rsid w:val="007B2C19"/>
    <w:rsid w:val="007B2FC4"/>
    <w:rsid w:val="007B322F"/>
    <w:rsid w:val="007B48E0"/>
    <w:rsid w:val="007B4E60"/>
    <w:rsid w:val="007B4EF5"/>
    <w:rsid w:val="007B51BA"/>
    <w:rsid w:val="007B52FC"/>
    <w:rsid w:val="007B5A3F"/>
    <w:rsid w:val="007B5F43"/>
    <w:rsid w:val="007B60BF"/>
    <w:rsid w:val="007B6AA0"/>
    <w:rsid w:val="007B6C97"/>
    <w:rsid w:val="007B7097"/>
    <w:rsid w:val="007B792F"/>
    <w:rsid w:val="007C0500"/>
    <w:rsid w:val="007C0519"/>
    <w:rsid w:val="007C1619"/>
    <w:rsid w:val="007C1651"/>
    <w:rsid w:val="007C2055"/>
    <w:rsid w:val="007C2411"/>
    <w:rsid w:val="007C246C"/>
    <w:rsid w:val="007C263C"/>
    <w:rsid w:val="007C2A3E"/>
    <w:rsid w:val="007C3452"/>
    <w:rsid w:val="007C3B1B"/>
    <w:rsid w:val="007C3D7D"/>
    <w:rsid w:val="007C3DD0"/>
    <w:rsid w:val="007C41C4"/>
    <w:rsid w:val="007C42AE"/>
    <w:rsid w:val="007C5037"/>
    <w:rsid w:val="007C5FBD"/>
    <w:rsid w:val="007C6064"/>
    <w:rsid w:val="007C6333"/>
    <w:rsid w:val="007C65D9"/>
    <w:rsid w:val="007C675B"/>
    <w:rsid w:val="007C70AB"/>
    <w:rsid w:val="007C7E59"/>
    <w:rsid w:val="007D048C"/>
    <w:rsid w:val="007D0F9E"/>
    <w:rsid w:val="007D1588"/>
    <w:rsid w:val="007D17D6"/>
    <w:rsid w:val="007D1F78"/>
    <w:rsid w:val="007D21AA"/>
    <w:rsid w:val="007D254D"/>
    <w:rsid w:val="007D2C93"/>
    <w:rsid w:val="007D3225"/>
    <w:rsid w:val="007D331E"/>
    <w:rsid w:val="007D3DF4"/>
    <w:rsid w:val="007D437A"/>
    <w:rsid w:val="007D472B"/>
    <w:rsid w:val="007D4D37"/>
    <w:rsid w:val="007D57BA"/>
    <w:rsid w:val="007D5B67"/>
    <w:rsid w:val="007D5D82"/>
    <w:rsid w:val="007D603B"/>
    <w:rsid w:val="007D6098"/>
    <w:rsid w:val="007D63B5"/>
    <w:rsid w:val="007D6418"/>
    <w:rsid w:val="007D68BE"/>
    <w:rsid w:val="007D6CEF"/>
    <w:rsid w:val="007D74D1"/>
    <w:rsid w:val="007E0445"/>
    <w:rsid w:val="007E0798"/>
    <w:rsid w:val="007E07DB"/>
    <w:rsid w:val="007E0D30"/>
    <w:rsid w:val="007E0FD4"/>
    <w:rsid w:val="007E111E"/>
    <w:rsid w:val="007E1463"/>
    <w:rsid w:val="007E1899"/>
    <w:rsid w:val="007E19F0"/>
    <w:rsid w:val="007E1B3B"/>
    <w:rsid w:val="007E1EBB"/>
    <w:rsid w:val="007E20C1"/>
    <w:rsid w:val="007E2101"/>
    <w:rsid w:val="007E22F7"/>
    <w:rsid w:val="007E335D"/>
    <w:rsid w:val="007E3EFA"/>
    <w:rsid w:val="007E4F7B"/>
    <w:rsid w:val="007E5531"/>
    <w:rsid w:val="007E5810"/>
    <w:rsid w:val="007E5AF0"/>
    <w:rsid w:val="007E5DD9"/>
    <w:rsid w:val="007E5E68"/>
    <w:rsid w:val="007E611F"/>
    <w:rsid w:val="007E63D4"/>
    <w:rsid w:val="007E66E4"/>
    <w:rsid w:val="007E6700"/>
    <w:rsid w:val="007E692F"/>
    <w:rsid w:val="007E6E4B"/>
    <w:rsid w:val="007E772D"/>
    <w:rsid w:val="007E7820"/>
    <w:rsid w:val="007F0451"/>
    <w:rsid w:val="007F04A7"/>
    <w:rsid w:val="007F07DF"/>
    <w:rsid w:val="007F07FD"/>
    <w:rsid w:val="007F0F5D"/>
    <w:rsid w:val="007F1311"/>
    <w:rsid w:val="007F1F22"/>
    <w:rsid w:val="007F25A3"/>
    <w:rsid w:val="007F2935"/>
    <w:rsid w:val="007F3329"/>
    <w:rsid w:val="007F3D87"/>
    <w:rsid w:val="007F44F5"/>
    <w:rsid w:val="007F596A"/>
    <w:rsid w:val="007F66FD"/>
    <w:rsid w:val="007F6F0D"/>
    <w:rsid w:val="007F7A17"/>
    <w:rsid w:val="00800243"/>
    <w:rsid w:val="00800992"/>
    <w:rsid w:val="00801B33"/>
    <w:rsid w:val="008022CD"/>
    <w:rsid w:val="00802C66"/>
    <w:rsid w:val="00802DA4"/>
    <w:rsid w:val="00802E59"/>
    <w:rsid w:val="0080315A"/>
    <w:rsid w:val="0080327A"/>
    <w:rsid w:val="008041FE"/>
    <w:rsid w:val="0080434D"/>
    <w:rsid w:val="008047A9"/>
    <w:rsid w:val="00804BB9"/>
    <w:rsid w:val="00804F48"/>
    <w:rsid w:val="008058D0"/>
    <w:rsid w:val="00805B1A"/>
    <w:rsid w:val="00806025"/>
    <w:rsid w:val="00806F44"/>
    <w:rsid w:val="00806F98"/>
    <w:rsid w:val="00810224"/>
    <w:rsid w:val="008108D5"/>
    <w:rsid w:val="0081126B"/>
    <w:rsid w:val="0081170A"/>
    <w:rsid w:val="0081206F"/>
    <w:rsid w:val="00812353"/>
    <w:rsid w:val="00812551"/>
    <w:rsid w:val="00812738"/>
    <w:rsid w:val="008130E9"/>
    <w:rsid w:val="0081323F"/>
    <w:rsid w:val="00813459"/>
    <w:rsid w:val="00813CD5"/>
    <w:rsid w:val="00814175"/>
    <w:rsid w:val="00814474"/>
    <w:rsid w:val="00815434"/>
    <w:rsid w:val="0081580E"/>
    <w:rsid w:val="00815999"/>
    <w:rsid w:val="00815EA2"/>
    <w:rsid w:val="00815FB8"/>
    <w:rsid w:val="0081652E"/>
    <w:rsid w:val="00816672"/>
    <w:rsid w:val="008168AF"/>
    <w:rsid w:val="00816FFD"/>
    <w:rsid w:val="00817082"/>
    <w:rsid w:val="00817136"/>
    <w:rsid w:val="00817251"/>
    <w:rsid w:val="008176D5"/>
    <w:rsid w:val="00817929"/>
    <w:rsid w:val="00817B88"/>
    <w:rsid w:val="0082028B"/>
    <w:rsid w:val="008203FC"/>
    <w:rsid w:val="00820444"/>
    <w:rsid w:val="0082076A"/>
    <w:rsid w:val="008210AF"/>
    <w:rsid w:val="00822D8C"/>
    <w:rsid w:val="008233CC"/>
    <w:rsid w:val="0082381C"/>
    <w:rsid w:val="00823DC4"/>
    <w:rsid w:val="00823F6C"/>
    <w:rsid w:val="008242F4"/>
    <w:rsid w:val="00824416"/>
    <w:rsid w:val="00824908"/>
    <w:rsid w:val="00824DDE"/>
    <w:rsid w:val="00825270"/>
    <w:rsid w:val="008262C3"/>
    <w:rsid w:val="008264F0"/>
    <w:rsid w:val="0082653A"/>
    <w:rsid w:val="00826619"/>
    <w:rsid w:val="0082737F"/>
    <w:rsid w:val="00827822"/>
    <w:rsid w:val="0083061A"/>
    <w:rsid w:val="00830E92"/>
    <w:rsid w:val="00831025"/>
    <w:rsid w:val="008311EB"/>
    <w:rsid w:val="00831A97"/>
    <w:rsid w:val="0083268B"/>
    <w:rsid w:val="00832AD8"/>
    <w:rsid w:val="00832E35"/>
    <w:rsid w:val="00832F0F"/>
    <w:rsid w:val="0083403E"/>
    <w:rsid w:val="008341B2"/>
    <w:rsid w:val="00834A34"/>
    <w:rsid w:val="00834BE5"/>
    <w:rsid w:val="00835022"/>
    <w:rsid w:val="00835339"/>
    <w:rsid w:val="008353B9"/>
    <w:rsid w:val="0083567D"/>
    <w:rsid w:val="008358E0"/>
    <w:rsid w:val="00836032"/>
    <w:rsid w:val="00836218"/>
    <w:rsid w:val="008363D1"/>
    <w:rsid w:val="0083658D"/>
    <w:rsid w:val="008366F5"/>
    <w:rsid w:val="00836F75"/>
    <w:rsid w:val="0083712A"/>
    <w:rsid w:val="00837A99"/>
    <w:rsid w:val="008405E4"/>
    <w:rsid w:val="00840C77"/>
    <w:rsid w:val="008415DF"/>
    <w:rsid w:val="00842B64"/>
    <w:rsid w:val="00842E27"/>
    <w:rsid w:val="0084300C"/>
    <w:rsid w:val="00843082"/>
    <w:rsid w:val="008433C9"/>
    <w:rsid w:val="008434A1"/>
    <w:rsid w:val="00843890"/>
    <w:rsid w:val="00843CA9"/>
    <w:rsid w:val="00843CFC"/>
    <w:rsid w:val="008440C4"/>
    <w:rsid w:val="00844565"/>
    <w:rsid w:val="00845B9E"/>
    <w:rsid w:val="0084611A"/>
    <w:rsid w:val="008474EB"/>
    <w:rsid w:val="00847BE0"/>
    <w:rsid w:val="00847D9E"/>
    <w:rsid w:val="00850EAD"/>
    <w:rsid w:val="00850F95"/>
    <w:rsid w:val="008516E5"/>
    <w:rsid w:val="00851A0C"/>
    <w:rsid w:val="00851A9A"/>
    <w:rsid w:val="00851D60"/>
    <w:rsid w:val="0085208C"/>
    <w:rsid w:val="008520C4"/>
    <w:rsid w:val="00852414"/>
    <w:rsid w:val="00852462"/>
    <w:rsid w:val="00852820"/>
    <w:rsid w:val="00852FE6"/>
    <w:rsid w:val="00853163"/>
    <w:rsid w:val="008537C3"/>
    <w:rsid w:val="00853A22"/>
    <w:rsid w:val="00853CD3"/>
    <w:rsid w:val="00853E3C"/>
    <w:rsid w:val="00853E44"/>
    <w:rsid w:val="00853F32"/>
    <w:rsid w:val="00854297"/>
    <w:rsid w:val="0085436C"/>
    <w:rsid w:val="00855018"/>
    <w:rsid w:val="008555AC"/>
    <w:rsid w:val="00855816"/>
    <w:rsid w:val="0085626B"/>
    <w:rsid w:val="00856820"/>
    <w:rsid w:val="00856BB1"/>
    <w:rsid w:val="00856BFF"/>
    <w:rsid w:val="008575A9"/>
    <w:rsid w:val="0085784F"/>
    <w:rsid w:val="008578D3"/>
    <w:rsid w:val="0086012D"/>
    <w:rsid w:val="00860168"/>
    <w:rsid w:val="008601CC"/>
    <w:rsid w:val="00860327"/>
    <w:rsid w:val="00860595"/>
    <w:rsid w:val="008606F8"/>
    <w:rsid w:val="00860CAC"/>
    <w:rsid w:val="00861303"/>
    <w:rsid w:val="00861FA6"/>
    <w:rsid w:val="0086277E"/>
    <w:rsid w:val="00862E71"/>
    <w:rsid w:val="008632E3"/>
    <w:rsid w:val="00863401"/>
    <w:rsid w:val="00863BA8"/>
    <w:rsid w:val="008641F2"/>
    <w:rsid w:val="00864669"/>
    <w:rsid w:val="008662EF"/>
    <w:rsid w:val="0086653D"/>
    <w:rsid w:val="00866FF5"/>
    <w:rsid w:val="00867113"/>
    <w:rsid w:val="0086735A"/>
    <w:rsid w:val="00867379"/>
    <w:rsid w:val="00867453"/>
    <w:rsid w:val="00867498"/>
    <w:rsid w:val="00867670"/>
    <w:rsid w:val="00867B6A"/>
    <w:rsid w:val="00870063"/>
    <w:rsid w:val="00870713"/>
    <w:rsid w:val="008708B0"/>
    <w:rsid w:val="00870C15"/>
    <w:rsid w:val="00871647"/>
    <w:rsid w:val="00871668"/>
    <w:rsid w:val="008720F1"/>
    <w:rsid w:val="00872691"/>
    <w:rsid w:val="008733D6"/>
    <w:rsid w:val="008736DB"/>
    <w:rsid w:val="00873F3A"/>
    <w:rsid w:val="0087488F"/>
    <w:rsid w:val="00874E03"/>
    <w:rsid w:val="00874F6A"/>
    <w:rsid w:val="00874FB6"/>
    <w:rsid w:val="008751DB"/>
    <w:rsid w:val="00875256"/>
    <w:rsid w:val="008754A6"/>
    <w:rsid w:val="008758F4"/>
    <w:rsid w:val="00875B19"/>
    <w:rsid w:val="00875E2C"/>
    <w:rsid w:val="00875F51"/>
    <w:rsid w:val="00875FF5"/>
    <w:rsid w:val="00876493"/>
    <w:rsid w:val="00876B1B"/>
    <w:rsid w:val="00877551"/>
    <w:rsid w:val="0087761A"/>
    <w:rsid w:val="00877EA8"/>
    <w:rsid w:val="00877EB9"/>
    <w:rsid w:val="00877ED1"/>
    <w:rsid w:val="008818C3"/>
    <w:rsid w:val="00882109"/>
    <w:rsid w:val="00882797"/>
    <w:rsid w:val="00882B03"/>
    <w:rsid w:val="00882B11"/>
    <w:rsid w:val="00882C84"/>
    <w:rsid w:val="00882CAC"/>
    <w:rsid w:val="00882CBB"/>
    <w:rsid w:val="00882E24"/>
    <w:rsid w:val="00883398"/>
    <w:rsid w:val="008836D3"/>
    <w:rsid w:val="00883CC1"/>
    <w:rsid w:val="00883EFA"/>
    <w:rsid w:val="00884B2F"/>
    <w:rsid w:val="00884BDC"/>
    <w:rsid w:val="00884D40"/>
    <w:rsid w:val="008855BE"/>
    <w:rsid w:val="00885AE7"/>
    <w:rsid w:val="00885EDC"/>
    <w:rsid w:val="0088660D"/>
    <w:rsid w:val="00887623"/>
    <w:rsid w:val="00890BEA"/>
    <w:rsid w:val="00890C61"/>
    <w:rsid w:val="00890CE7"/>
    <w:rsid w:val="008912E4"/>
    <w:rsid w:val="008913AB"/>
    <w:rsid w:val="00891865"/>
    <w:rsid w:val="0089190A"/>
    <w:rsid w:val="00891E95"/>
    <w:rsid w:val="00892464"/>
    <w:rsid w:val="00893A7D"/>
    <w:rsid w:val="00893DB5"/>
    <w:rsid w:val="008941DE"/>
    <w:rsid w:val="008941E2"/>
    <w:rsid w:val="00894645"/>
    <w:rsid w:val="00894844"/>
    <w:rsid w:val="00895173"/>
    <w:rsid w:val="008952AA"/>
    <w:rsid w:val="008954B8"/>
    <w:rsid w:val="00895781"/>
    <w:rsid w:val="00895CE9"/>
    <w:rsid w:val="0089656F"/>
    <w:rsid w:val="00896D92"/>
    <w:rsid w:val="00897C1E"/>
    <w:rsid w:val="008A05C0"/>
    <w:rsid w:val="008A0B9F"/>
    <w:rsid w:val="008A0CBA"/>
    <w:rsid w:val="008A108A"/>
    <w:rsid w:val="008A10B4"/>
    <w:rsid w:val="008A1DC4"/>
    <w:rsid w:val="008A25EA"/>
    <w:rsid w:val="008A28AF"/>
    <w:rsid w:val="008A2AF2"/>
    <w:rsid w:val="008A366A"/>
    <w:rsid w:val="008A3B7C"/>
    <w:rsid w:val="008A3DFB"/>
    <w:rsid w:val="008A427C"/>
    <w:rsid w:val="008A4D8A"/>
    <w:rsid w:val="008A4EA2"/>
    <w:rsid w:val="008A59AA"/>
    <w:rsid w:val="008A5EE4"/>
    <w:rsid w:val="008A6D92"/>
    <w:rsid w:val="008A6E5A"/>
    <w:rsid w:val="008A7854"/>
    <w:rsid w:val="008A7A54"/>
    <w:rsid w:val="008B00C8"/>
    <w:rsid w:val="008B01F5"/>
    <w:rsid w:val="008B02A1"/>
    <w:rsid w:val="008B0B03"/>
    <w:rsid w:val="008B1020"/>
    <w:rsid w:val="008B19A5"/>
    <w:rsid w:val="008B1BAA"/>
    <w:rsid w:val="008B1EBF"/>
    <w:rsid w:val="008B1ECE"/>
    <w:rsid w:val="008B21D3"/>
    <w:rsid w:val="008B220B"/>
    <w:rsid w:val="008B25DA"/>
    <w:rsid w:val="008B29C3"/>
    <w:rsid w:val="008B34AC"/>
    <w:rsid w:val="008B38B0"/>
    <w:rsid w:val="008B43C7"/>
    <w:rsid w:val="008B4506"/>
    <w:rsid w:val="008B4574"/>
    <w:rsid w:val="008B60FE"/>
    <w:rsid w:val="008B6125"/>
    <w:rsid w:val="008B6393"/>
    <w:rsid w:val="008B6471"/>
    <w:rsid w:val="008B6DF9"/>
    <w:rsid w:val="008B6E3B"/>
    <w:rsid w:val="008B70ED"/>
    <w:rsid w:val="008B79F8"/>
    <w:rsid w:val="008B7D6A"/>
    <w:rsid w:val="008B7F7B"/>
    <w:rsid w:val="008C0079"/>
    <w:rsid w:val="008C03F5"/>
    <w:rsid w:val="008C078D"/>
    <w:rsid w:val="008C0830"/>
    <w:rsid w:val="008C1364"/>
    <w:rsid w:val="008C1D2A"/>
    <w:rsid w:val="008C352A"/>
    <w:rsid w:val="008C3823"/>
    <w:rsid w:val="008C3926"/>
    <w:rsid w:val="008C4267"/>
    <w:rsid w:val="008C49E5"/>
    <w:rsid w:val="008C555C"/>
    <w:rsid w:val="008C5717"/>
    <w:rsid w:val="008C5795"/>
    <w:rsid w:val="008C5EB1"/>
    <w:rsid w:val="008C638B"/>
    <w:rsid w:val="008C63A1"/>
    <w:rsid w:val="008C64A4"/>
    <w:rsid w:val="008C654E"/>
    <w:rsid w:val="008C6FAF"/>
    <w:rsid w:val="008C719C"/>
    <w:rsid w:val="008C71B6"/>
    <w:rsid w:val="008C7910"/>
    <w:rsid w:val="008C7BD7"/>
    <w:rsid w:val="008C7CD8"/>
    <w:rsid w:val="008C7D5A"/>
    <w:rsid w:val="008D025C"/>
    <w:rsid w:val="008D0C06"/>
    <w:rsid w:val="008D0DEC"/>
    <w:rsid w:val="008D119B"/>
    <w:rsid w:val="008D17D8"/>
    <w:rsid w:val="008D22B3"/>
    <w:rsid w:val="008D232D"/>
    <w:rsid w:val="008D295F"/>
    <w:rsid w:val="008D2B82"/>
    <w:rsid w:val="008D2EE6"/>
    <w:rsid w:val="008D3832"/>
    <w:rsid w:val="008D3A42"/>
    <w:rsid w:val="008D3A88"/>
    <w:rsid w:val="008D476B"/>
    <w:rsid w:val="008D519A"/>
    <w:rsid w:val="008D52A9"/>
    <w:rsid w:val="008D5CC0"/>
    <w:rsid w:val="008D679D"/>
    <w:rsid w:val="008E0027"/>
    <w:rsid w:val="008E00D0"/>
    <w:rsid w:val="008E046C"/>
    <w:rsid w:val="008E0504"/>
    <w:rsid w:val="008E060C"/>
    <w:rsid w:val="008E0618"/>
    <w:rsid w:val="008E0AA6"/>
    <w:rsid w:val="008E1B42"/>
    <w:rsid w:val="008E200F"/>
    <w:rsid w:val="008E23B4"/>
    <w:rsid w:val="008E29D4"/>
    <w:rsid w:val="008E2DD9"/>
    <w:rsid w:val="008E3DA6"/>
    <w:rsid w:val="008E410D"/>
    <w:rsid w:val="008E439F"/>
    <w:rsid w:val="008E4A37"/>
    <w:rsid w:val="008E578B"/>
    <w:rsid w:val="008E584E"/>
    <w:rsid w:val="008E6277"/>
    <w:rsid w:val="008E6F4E"/>
    <w:rsid w:val="008E7449"/>
    <w:rsid w:val="008E7B64"/>
    <w:rsid w:val="008E7F5E"/>
    <w:rsid w:val="008F02F3"/>
    <w:rsid w:val="008F05F6"/>
    <w:rsid w:val="008F09BA"/>
    <w:rsid w:val="008F0E85"/>
    <w:rsid w:val="008F129A"/>
    <w:rsid w:val="008F1B91"/>
    <w:rsid w:val="008F1BFC"/>
    <w:rsid w:val="008F1FF0"/>
    <w:rsid w:val="008F27C7"/>
    <w:rsid w:val="008F2ABF"/>
    <w:rsid w:val="008F2F1A"/>
    <w:rsid w:val="008F31B5"/>
    <w:rsid w:val="008F365E"/>
    <w:rsid w:val="008F38DF"/>
    <w:rsid w:val="008F3DF7"/>
    <w:rsid w:val="008F4D23"/>
    <w:rsid w:val="008F5ACC"/>
    <w:rsid w:val="008F5BF4"/>
    <w:rsid w:val="008F6011"/>
    <w:rsid w:val="008F63C6"/>
    <w:rsid w:val="008F6636"/>
    <w:rsid w:val="008F6714"/>
    <w:rsid w:val="008F76C2"/>
    <w:rsid w:val="008F7BA1"/>
    <w:rsid w:val="008F7BBF"/>
    <w:rsid w:val="008F7D1D"/>
    <w:rsid w:val="008F7EA3"/>
    <w:rsid w:val="00900509"/>
    <w:rsid w:val="00900DC2"/>
    <w:rsid w:val="00901032"/>
    <w:rsid w:val="009013DE"/>
    <w:rsid w:val="00901AB6"/>
    <w:rsid w:val="00901C8B"/>
    <w:rsid w:val="00901D11"/>
    <w:rsid w:val="00902279"/>
    <w:rsid w:val="009022AD"/>
    <w:rsid w:val="009023DE"/>
    <w:rsid w:val="00902AFC"/>
    <w:rsid w:val="00902C7E"/>
    <w:rsid w:val="00902CCF"/>
    <w:rsid w:val="00903268"/>
    <w:rsid w:val="009035F0"/>
    <w:rsid w:val="009039C1"/>
    <w:rsid w:val="00903B01"/>
    <w:rsid w:val="00903F83"/>
    <w:rsid w:val="009042A8"/>
    <w:rsid w:val="0090438E"/>
    <w:rsid w:val="00904467"/>
    <w:rsid w:val="009046A1"/>
    <w:rsid w:val="009048DB"/>
    <w:rsid w:val="00904BBB"/>
    <w:rsid w:val="00904DA2"/>
    <w:rsid w:val="00905F49"/>
    <w:rsid w:val="00905FBF"/>
    <w:rsid w:val="0090622B"/>
    <w:rsid w:val="00906A8E"/>
    <w:rsid w:val="00906E0F"/>
    <w:rsid w:val="009076E2"/>
    <w:rsid w:val="0091003E"/>
    <w:rsid w:val="00910541"/>
    <w:rsid w:val="00910EC3"/>
    <w:rsid w:val="0091161D"/>
    <w:rsid w:val="00911680"/>
    <w:rsid w:val="009116B8"/>
    <w:rsid w:val="00911EFA"/>
    <w:rsid w:val="00911F3B"/>
    <w:rsid w:val="009128F2"/>
    <w:rsid w:val="00912BA3"/>
    <w:rsid w:val="009130B1"/>
    <w:rsid w:val="00913558"/>
    <w:rsid w:val="0091378C"/>
    <w:rsid w:val="00913BEA"/>
    <w:rsid w:val="00913D41"/>
    <w:rsid w:val="00914374"/>
    <w:rsid w:val="00914539"/>
    <w:rsid w:val="00914836"/>
    <w:rsid w:val="00914940"/>
    <w:rsid w:val="00914BA6"/>
    <w:rsid w:val="00914BF6"/>
    <w:rsid w:val="00914DE0"/>
    <w:rsid w:val="00914F5B"/>
    <w:rsid w:val="0091504B"/>
    <w:rsid w:val="009153D2"/>
    <w:rsid w:val="00915CCA"/>
    <w:rsid w:val="00916068"/>
    <w:rsid w:val="00916275"/>
    <w:rsid w:val="00916ACE"/>
    <w:rsid w:val="00917ABA"/>
    <w:rsid w:val="00917C6A"/>
    <w:rsid w:val="00917FD7"/>
    <w:rsid w:val="009206C3"/>
    <w:rsid w:val="00921143"/>
    <w:rsid w:val="00921BFA"/>
    <w:rsid w:val="0092232A"/>
    <w:rsid w:val="00922960"/>
    <w:rsid w:val="00922E4A"/>
    <w:rsid w:val="00923549"/>
    <w:rsid w:val="00923D3A"/>
    <w:rsid w:val="00923FC1"/>
    <w:rsid w:val="00924EB5"/>
    <w:rsid w:val="00925293"/>
    <w:rsid w:val="009258C5"/>
    <w:rsid w:val="00925AF8"/>
    <w:rsid w:val="00925E98"/>
    <w:rsid w:val="0092665C"/>
    <w:rsid w:val="009266CB"/>
    <w:rsid w:val="009269F7"/>
    <w:rsid w:val="0093047D"/>
    <w:rsid w:val="0093093F"/>
    <w:rsid w:val="00931AD5"/>
    <w:rsid w:val="0093213B"/>
    <w:rsid w:val="00932264"/>
    <w:rsid w:val="009323B9"/>
    <w:rsid w:val="009323F6"/>
    <w:rsid w:val="00932488"/>
    <w:rsid w:val="009332C8"/>
    <w:rsid w:val="009332D5"/>
    <w:rsid w:val="00933311"/>
    <w:rsid w:val="009343E1"/>
    <w:rsid w:val="00934E52"/>
    <w:rsid w:val="009354F5"/>
    <w:rsid w:val="009358B8"/>
    <w:rsid w:val="00935B8E"/>
    <w:rsid w:val="00935E5F"/>
    <w:rsid w:val="00935FCA"/>
    <w:rsid w:val="009364AC"/>
    <w:rsid w:val="009368DF"/>
    <w:rsid w:val="00936A9E"/>
    <w:rsid w:val="00937706"/>
    <w:rsid w:val="009405CE"/>
    <w:rsid w:val="009411F6"/>
    <w:rsid w:val="0094175A"/>
    <w:rsid w:val="00941D13"/>
    <w:rsid w:val="009420C9"/>
    <w:rsid w:val="00943039"/>
    <w:rsid w:val="00943863"/>
    <w:rsid w:val="00943FD3"/>
    <w:rsid w:val="00944313"/>
    <w:rsid w:val="00944534"/>
    <w:rsid w:val="009445C0"/>
    <w:rsid w:val="00944664"/>
    <w:rsid w:val="00944961"/>
    <w:rsid w:val="009449BE"/>
    <w:rsid w:val="00945858"/>
    <w:rsid w:val="00945AE8"/>
    <w:rsid w:val="00945CF0"/>
    <w:rsid w:val="0094655F"/>
    <w:rsid w:val="00946873"/>
    <w:rsid w:val="009473DD"/>
    <w:rsid w:val="00947571"/>
    <w:rsid w:val="00947D6F"/>
    <w:rsid w:val="009503B4"/>
    <w:rsid w:val="009505C2"/>
    <w:rsid w:val="00950F1A"/>
    <w:rsid w:val="00950F8B"/>
    <w:rsid w:val="00951157"/>
    <w:rsid w:val="009519F8"/>
    <w:rsid w:val="00951E94"/>
    <w:rsid w:val="00951F44"/>
    <w:rsid w:val="0095245D"/>
    <w:rsid w:val="009530E6"/>
    <w:rsid w:val="009536EB"/>
    <w:rsid w:val="00953717"/>
    <w:rsid w:val="00953CA9"/>
    <w:rsid w:val="00953E37"/>
    <w:rsid w:val="009547EC"/>
    <w:rsid w:val="0095484C"/>
    <w:rsid w:val="009556F1"/>
    <w:rsid w:val="0095615B"/>
    <w:rsid w:val="00956283"/>
    <w:rsid w:val="00957B3B"/>
    <w:rsid w:val="009601A8"/>
    <w:rsid w:val="009610DA"/>
    <w:rsid w:val="0096165F"/>
    <w:rsid w:val="0096166F"/>
    <w:rsid w:val="00961CD9"/>
    <w:rsid w:val="00962496"/>
    <w:rsid w:val="0096278E"/>
    <w:rsid w:val="00962942"/>
    <w:rsid w:val="00962B01"/>
    <w:rsid w:val="00962B16"/>
    <w:rsid w:val="00962DAE"/>
    <w:rsid w:val="00962F68"/>
    <w:rsid w:val="00963552"/>
    <w:rsid w:val="009636A0"/>
    <w:rsid w:val="009639FF"/>
    <w:rsid w:val="009645AC"/>
    <w:rsid w:val="009646BA"/>
    <w:rsid w:val="00965819"/>
    <w:rsid w:val="00965F45"/>
    <w:rsid w:val="00965F60"/>
    <w:rsid w:val="00966C29"/>
    <w:rsid w:val="00967451"/>
    <w:rsid w:val="009674AC"/>
    <w:rsid w:val="00967859"/>
    <w:rsid w:val="009712E5"/>
    <w:rsid w:val="0097185A"/>
    <w:rsid w:val="009718C6"/>
    <w:rsid w:val="00971DB4"/>
    <w:rsid w:val="00972A27"/>
    <w:rsid w:val="00972C9B"/>
    <w:rsid w:val="00972FAF"/>
    <w:rsid w:val="009737ED"/>
    <w:rsid w:val="00973ACC"/>
    <w:rsid w:val="00973C54"/>
    <w:rsid w:val="00973CEF"/>
    <w:rsid w:val="00973D17"/>
    <w:rsid w:val="0097417C"/>
    <w:rsid w:val="009743EC"/>
    <w:rsid w:val="00974708"/>
    <w:rsid w:val="00974C3F"/>
    <w:rsid w:val="00974E66"/>
    <w:rsid w:val="009750BA"/>
    <w:rsid w:val="00975B99"/>
    <w:rsid w:val="00975FC9"/>
    <w:rsid w:val="009766F1"/>
    <w:rsid w:val="00976C2B"/>
    <w:rsid w:val="0097725B"/>
    <w:rsid w:val="00977683"/>
    <w:rsid w:val="00977850"/>
    <w:rsid w:val="00980A04"/>
    <w:rsid w:val="00980B0C"/>
    <w:rsid w:val="00981DC2"/>
    <w:rsid w:val="0098220F"/>
    <w:rsid w:val="00982748"/>
    <w:rsid w:val="00982E45"/>
    <w:rsid w:val="0098312A"/>
    <w:rsid w:val="00983487"/>
    <w:rsid w:val="00983886"/>
    <w:rsid w:val="00983E02"/>
    <w:rsid w:val="009844D5"/>
    <w:rsid w:val="00984775"/>
    <w:rsid w:val="00984BB3"/>
    <w:rsid w:val="0098516A"/>
    <w:rsid w:val="0098579D"/>
    <w:rsid w:val="009858C5"/>
    <w:rsid w:val="009861E9"/>
    <w:rsid w:val="0098648A"/>
    <w:rsid w:val="00986643"/>
    <w:rsid w:val="0098684E"/>
    <w:rsid w:val="00986F7E"/>
    <w:rsid w:val="00987469"/>
    <w:rsid w:val="00987587"/>
    <w:rsid w:val="009879F6"/>
    <w:rsid w:val="0099000B"/>
    <w:rsid w:val="00990163"/>
    <w:rsid w:val="009907FA"/>
    <w:rsid w:val="00990BCD"/>
    <w:rsid w:val="00990BD1"/>
    <w:rsid w:val="00990C19"/>
    <w:rsid w:val="00990E86"/>
    <w:rsid w:val="00991B13"/>
    <w:rsid w:val="00993208"/>
    <w:rsid w:val="009932AF"/>
    <w:rsid w:val="00993351"/>
    <w:rsid w:val="009936E1"/>
    <w:rsid w:val="00993AFB"/>
    <w:rsid w:val="00993BF2"/>
    <w:rsid w:val="00993BF8"/>
    <w:rsid w:val="00994213"/>
    <w:rsid w:val="009943E7"/>
    <w:rsid w:val="009944FD"/>
    <w:rsid w:val="00994662"/>
    <w:rsid w:val="00994E7F"/>
    <w:rsid w:val="00995130"/>
    <w:rsid w:val="009956C3"/>
    <w:rsid w:val="009959BD"/>
    <w:rsid w:val="00995C96"/>
    <w:rsid w:val="00995F69"/>
    <w:rsid w:val="00996728"/>
    <w:rsid w:val="009968F8"/>
    <w:rsid w:val="00996E9E"/>
    <w:rsid w:val="009972E0"/>
    <w:rsid w:val="00997315"/>
    <w:rsid w:val="00997B77"/>
    <w:rsid w:val="00997F62"/>
    <w:rsid w:val="009A02F0"/>
    <w:rsid w:val="009A0676"/>
    <w:rsid w:val="009A1BE2"/>
    <w:rsid w:val="009A1CA6"/>
    <w:rsid w:val="009A1DA2"/>
    <w:rsid w:val="009A29A5"/>
    <w:rsid w:val="009A2D2B"/>
    <w:rsid w:val="009A3198"/>
    <w:rsid w:val="009A3371"/>
    <w:rsid w:val="009A3574"/>
    <w:rsid w:val="009A363F"/>
    <w:rsid w:val="009A3719"/>
    <w:rsid w:val="009A376E"/>
    <w:rsid w:val="009A3CC6"/>
    <w:rsid w:val="009A4053"/>
    <w:rsid w:val="009A4893"/>
    <w:rsid w:val="009A4D59"/>
    <w:rsid w:val="009A4D83"/>
    <w:rsid w:val="009A505C"/>
    <w:rsid w:val="009A51D8"/>
    <w:rsid w:val="009A53E0"/>
    <w:rsid w:val="009A5504"/>
    <w:rsid w:val="009A5D20"/>
    <w:rsid w:val="009A60AB"/>
    <w:rsid w:val="009A6590"/>
    <w:rsid w:val="009A6D42"/>
    <w:rsid w:val="009A6EA6"/>
    <w:rsid w:val="009A7651"/>
    <w:rsid w:val="009B01A2"/>
    <w:rsid w:val="009B097B"/>
    <w:rsid w:val="009B0FC9"/>
    <w:rsid w:val="009B10A8"/>
    <w:rsid w:val="009B11BC"/>
    <w:rsid w:val="009B1BB2"/>
    <w:rsid w:val="009B1DD0"/>
    <w:rsid w:val="009B1FA1"/>
    <w:rsid w:val="009B255B"/>
    <w:rsid w:val="009B2A81"/>
    <w:rsid w:val="009B3789"/>
    <w:rsid w:val="009B3C6D"/>
    <w:rsid w:val="009B3DED"/>
    <w:rsid w:val="009B4021"/>
    <w:rsid w:val="009B45DD"/>
    <w:rsid w:val="009B496F"/>
    <w:rsid w:val="009B4AE0"/>
    <w:rsid w:val="009B4C69"/>
    <w:rsid w:val="009B5B97"/>
    <w:rsid w:val="009B5CF7"/>
    <w:rsid w:val="009B5E56"/>
    <w:rsid w:val="009B617C"/>
    <w:rsid w:val="009B6213"/>
    <w:rsid w:val="009B646B"/>
    <w:rsid w:val="009B6628"/>
    <w:rsid w:val="009B6DE7"/>
    <w:rsid w:val="009B6FE5"/>
    <w:rsid w:val="009C00AD"/>
    <w:rsid w:val="009C2559"/>
    <w:rsid w:val="009C310D"/>
    <w:rsid w:val="009C3333"/>
    <w:rsid w:val="009C3A77"/>
    <w:rsid w:val="009C3FB3"/>
    <w:rsid w:val="009C40F4"/>
    <w:rsid w:val="009C45B1"/>
    <w:rsid w:val="009C45B4"/>
    <w:rsid w:val="009C55B1"/>
    <w:rsid w:val="009C5655"/>
    <w:rsid w:val="009C5AAE"/>
    <w:rsid w:val="009C6296"/>
    <w:rsid w:val="009C6B34"/>
    <w:rsid w:val="009C6ED0"/>
    <w:rsid w:val="009C702A"/>
    <w:rsid w:val="009C7101"/>
    <w:rsid w:val="009C7E25"/>
    <w:rsid w:val="009D005E"/>
    <w:rsid w:val="009D0082"/>
    <w:rsid w:val="009D0609"/>
    <w:rsid w:val="009D2BFC"/>
    <w:rsid w:val="009D2E03"/>
    <w:rsid w:val="009D3160"/>
    <w:rsid w:val="009D32F3"/>
    <w:rsid w:val="009D4E25"/>
    <w:rsid w:val="009D4F08"/>
    <w:rsid w:val="009D5574"/>
    <w:rsid w:val="009D56B5"/>
    <w:rsid w:val="009D5711"/>
    <w:rsid w:val="009D5902"/>
    <w:rsid w:val="009D5979"/>
    <w:rsid w:val="009D60D3"/>
    <w:rsid w:val="009D6560"/>
    <w:rsid w:val="009D65D1"/>
    <w:rsid w:val="009D6612"/>
    <w:rsid w:val="009D662D"/>
    <w:rsid w:val="009D7187"/>
    <w:rsid w:val="009D76A8"/>
    <w:rsid w:val="009E044C"/>
    <w:rsid w:val="009E0E4F"/>
    <w:rsid w:val="009E11C3"/>
    <w:rsid w:val="009E15E0"/>
    <w:rsid w:val="009E15F9"/>
    <w:rsid w:val="009E17C7"/>
    <w:rsid w:val="009E1E27"/>
    <w:rsid w:val="009E2527"/>
    <w:rsid w:val="009E2F30"/>
    <w:rsid w:val="009E3245"/>
    <w:rsid w:val="009E3257"/>
    <w:rsid w:val="009E33EC"/>
    <w:rsid w:val="009E39BF"/>
    <w:rsid w:val="009E40E9"/>
    <w:rsid w:val="009E4A38"/>
    <w:rsid w:val="009E4CA0"/>
    <w:rsid w:val="009E4D1A"/>
    <w:rsid w:val="009E4E2D"/>
    <w:rsid w:val="009E53FB"/>
    <w:rsid w:val="009E5F20"/>
    <w:rsid w:val="009E6A17"/>
    <w:rsid w:val="009E6BDA"/>
    <w:rsid w:val="009E6C78"/>
    <w:rsid w:val="009E6F54"/>
    <w:rsid w:val="009E7794"/>
    <w:rsid w:val="009E7867"/>
    <w:rsid w:val="009E7D03"/>
    <w:rsid w:val="009E7D55"/>
    <w:rsid w:val="009E7D64"/>
    <w:rsid w:val="009F07FE"/>
    <w:rsid w:val="009F161C"/>
    <w:rsid w:val="009F2104"/>
    <w:rsid w:val="009F222E"/>
    <w:rsid w:val="009F2F5F"/>
    <w:rsid w:val="009F3721"/>
    <w:rsid w:val="009F38EF"/>
    <w:rsid w:val="009F45C6"/>
    <w:rsid w:val="009F4607"/>
    <w:rsid w:val="009F485C"/>
    <w:rsid w:val="009F48AC"/>
    <w:rsid w:val="009F5308"/>
    <w:rsid w:val="009F6A32"/>
    <w:rsid w:val="009F6BF5"/>
    <w:rsid w:val="009F7667"/>
    <w:rsid w:val="009F7AC2"/>
    <w:rsid w:val="009F7CA0"/>
    <w:rsid w:val="009F7D92"/>
    <w:rsid w:val="009F7EDE"/>
    <w:rsid w:val="00A0001D"/>
    <w:rsid w:val="00A006B2"/>
    <w:rsid w:val="00A0108A"/>
    <w:rsid w:val="00A01267"/>
    <w:rsid w:val="00A012CA"/>
    <w:rsid w:val="00A016C7"/>
    <w:rsid w:val="00A0182D"/>
    <w:rsid w:val="00A01DDD"/>
    <w:rsid w:val="00A01E4A"/>
    <w:rsid w:val="00A023A9"/>
    <w:rsid w:val="00A02768"/>
    <w:rsid w:val="00A028FF"/>
    <w:rsid w:val="00A02B01"/>
    <w:rsid w:val="00A02CA4"/>
    <w:rsid w:val="00A02DC6"/>
    <w:rsid w:val="00A02DF9"/>
    <w:rsid w:val="00A039F5"/>
    <w:rsid w:val="00A04161"/>
    <w:rsid w:val="00A0484A"/>
    <w:rsid w:val="00A048FB"/>
    <w:rsid w:val="00A051EF"/>
    <w:rsid w:val="00A05271"/>
    <w:rsid w:val="00A0581B"/>
    <w:rsid w:val="00A0598D"/>
    <w:rsid w:val="00A05A24"/>
    <w:rsid w:val="00A05CED"/>
    <w:rsid w:val="00A05CF9"/>
    <w:rsid w:val="00A05EF5"/>
    <w:rsid w:val="00A05FA0"/>
    <w:rsid w:val="00A0637E"/>
    <w:rsid w:val="00A069C8"/>
    <w:rsid w:val="00A06C72"/>
    <w:rsid w:val="00A07002"/>
    <w:rsid w:val="00A07CD4"/>
    <w:rsid w:val="00A1004E"/>
    <w:rsid w:val="00A10141"/>
    <w:rsid w:val="00A10935"/>
    <w:rsid w:val="00A10A87"/>
    <w:rsid w:val="00A1114E"/>
    <w:rsid w:val="00A111C8"/>
    <w:rsid w:val="00A11FF6"/>
    <w:rsid w:val="00A124BC"/>
    <w:rsid w:val="00A13014"/>
    <w:rsid w:val="00A13612"/>
    <w:rsid w:val="00A136DC"/>
    <w:rsid w:val="00A13C07"/>
    <w:rsid w:val="00A142EA"/>
    <w:rsid w:val="00A1535E"/>
    <w:rsid w:val="00A1539A"/>
    <w:rsid w:val="00A1553A"/>
    <w:rsid w:val="00A1554E"/>
    <w:rsid w:val="00A16C8A"/>
    <w:rsid w:val="00A17163"/>
    <w:rsid w:val="00A171C6"/>
    <w:rsid w:val="00A173EA"/>
    <w:rsid w:val="00A17791"/>
    <w:rsid w:val="00A17EC4"/>
    <w:rsid w:val="00A17FE8"/>
    <w:rsid w:val="00A20010"/>
    <w:rsid w:val="00A20426"/>
    <w:rsid w:val="00A204A7"/>
    <w:rsid w:val="00A207F5"/>
    <w:rsid w:val="00A20D57"/>
    <w:rsid w:val="00A21B0F"/>
    <w:rsid w:val="00A22081"/>
    <w:rsid w:val="00A22609"/>
    <w:rsid w:val="00A2266F"/>
    <w:rsid w:val="00A2277C"/>
    <w:rsid w:val="00A232A3"/>
    <w:rsid w:val="00A237DD"/>
    <w:rsid w:val="00A23968"/>
    <w:rsid w:val="00A23C16"/>
    <w:rsid w:val="00A23E79"/>
    <w:rsid w:val="00A23F9B"/>
    <w:rsid w:val="00A242DB"/>
    <w:rsid w:val="00A249FF"/>
    <w:rsid w:val="00A2509D"/>
    <w:rsid w:val="00A2541C"/>
    <w:rsid w:val="00A25D7C"/>
    <w:rsid w:val="00A25FD4"/>
    <w:rsid w:val="00A26609"/>
    <w:rsid w:val="00A266E8"/>
    <w:rsid w:val="00A27187"/>
    <w:rsid w:val="00A27680"/>
    <w:rsid w:val="00A27814"/>
    <w:rsid w:val="00A279F7"/>
    <w:rsid w:val="00A27A94"/>
    <w:rsid w:val="00A303E7"/>
    <w:rsid w:val="00A30428"/>
    <w:rsid w:val="00A30912"/>
    <w:rsid w:val="00A30E40"/>
    <w:rsid w:val="00A31988"/>
    <w:rsid w:val="00A31E37"/>
    <w:rsid w:val="00A3221B"/>
    <w:rsid w:val="00A322CA"/>
    <w:rsid w:val="00A3237A"/>
    <w:rsid w:val="00A3264E"/>
    <w:rsid w:val="00A32F08"/>
    <w:rsid w:val="00A331FB"/>
    <w:rsid w:val="00A3435B"/>
    <w:rsid w:val="00A3500A"/>
    <w:rsid w:val="00A3521B"/>
    <w:rsid w:val="00A352F2"/>
    <w:rsid w:val="00A35488"/>
    <w:rsid w:val="00A35E35"/>
    <w:rsid w:val="00A3694C"/>
    <w:rsid w:val="00A36A2C"/>
    <w:rsid w:val="00A37C19"/>
    <w:rsid w:val="00A37FBD"/>
    <w:rsid w:val="00A40831"/>
    <w:rsid w:val="00A41A1C"/>
    <w:rsid w:val="00A4292C"/>
    <w:rsid w:val="00A42E3D"/>
    <w:rsid w:val="00A4384B"/>
    <w:rsid w:val="00A43D90"/>
    <w:rsid w:val="00A444A9"/>
    <w:rsid w:val="00A44733"/>
    <w:rsid w:val="00A45D79"/>
    <w:rsid w:val="00A45D82"/>
    <w:rsid w:val="00A45DFD"/>
    <w:rsid w:val="00A45E48"/>
    <w:rsid w:val="00A46247"/>
    <w:rsid w:val="00A46886"/>
    <w:rsid w:val="00A47731"/>
    <w:rsid w:val="00A500E7"/>
    <w:rsid w:val="00A50605"/>
    <w:rsid w:val="00A50616"/>
    <w:rsid w:val="00A50677"/>
    <w:rsid w:val="00A50761"/>
    <w:rsid w:val="00A5114B"/>
    <w:rsid w:val="00A51265"/>
    <w:rsid w:val="00A51564"/>
    <w:rsid w:val="00A5163D"/>
    <w:rsid w:val="00A516E5"/>
    <w:rsid w:val="00A51A14"/>
    <w:rsid w:val="00A51BEF"/>
    <w:rsid w:val="00A51F15"/>
    <w:rsid w:val="00A5226A"/>
    <w:rsid w:val="00A52D29"/>
    <w:rsid w:val="00A52D4F"/>
    <w:rsid w:val="00A52DA9"/>
    <w:rsid w:val="00A52DC0"/>
    <w:rsid w:val="00A53154"/>
    <w:rsid w:val="00A5354E"/>
    <w:rsid w:val="00A535F5"/>
    <w:rsid w:val="00A53DCE"/>
    <w:rsid w:val="00A53E01"/>
    <w:rsid w:val="00A541F5"/>
    <w:rsid w:val="00A54A0D"/>
    <w:rsid w:val="00A54BE3"/>
    <w:rsid w:val="00A558FB"/>
    <w:rsid w:val="00A55DC9"/>
    <w:rsid w:val="00A56175"/>
    <w:rsid w:val="00A561D9"/>
    <w:rsid w:val="00A5627A"/>
    <w:rsid w:val="00A563DF"/>
    <w:rsid w:val="00A56723"/>
    <w:rsid w:val="00A567F8"/>
    <w:rsid w:val="00A5733D"/>
    <w:rsid w:val="00A5749A"/>
    <w:rsid w:val="00A57B74"/>
    <w:rsid w:val="00A57B86"/>
    <w:rsid w:val="00A612DB"/>
    <w:rsid w:val="00A61CFB"/>
    <w:rsid w:val="00A62108"/>
    <w:rsid w:val="00A6264E"/>
    <w:rsid w:val="00A62C91"/>
    <w:rsid w:val="00A636A7"/>
    <w:rsid w:val="00A63B60"/>
    <w:rsid w:val="00A63E7A"/>
    <w:rsid w:val="00A642B6"/>
    <w:rsid w:val="00A649FB"/>
    <w:rsid w:val="00A64E47"/>
    <w:rsid w:val="00A64E5C"/>
    <w:rsid w:val="00A64EF4"/>
    <w:rsid w:val="00A65BFD"/>
    <w:rsid w:val="00A65EBE"/>
    <w:rsid w:val="00A65F32"/>
    <w:rsid w:val="00A66641"/>
    <w:rsid w:val="00A66AD3"/>
    <w:rsid w:val="00A675D2"/>
    <w:rsid w:val="00A678C2"/>
    <w:rsid w:val="00A678C3"/>
    <w:rsid w:val="00A678CF"/>
    <w:rsid w:val="00A678F7"/>
    <w:rsid w:val="00A67975"/>
    <w:rsid w:val="00A67DB6"/>
    <w:rsid w:val="00A67EB4"/>
    <w:rsid w:val="00A70570"/>
    <w:rsid w:val="00A70658"/>
    <w:rsid w:val="00A70841"/>
    <w:rsid w:val="00A71654"/>
    <w:rsid w:val="00A72282"/>
    <w:rsid w:val="00A73064"/>
    <w:rsid w:val="00A73112"/>
    <w:rsid w:val="00A73176"/>
    <w:rsid w:val="00A736C3"/>
    <w:rsid w:val="00A748B6"/>
    <w:rsid w:val="00A74C67"/>
    <w:rsid w:val="00A74F1F"/>
    <w:rsid w:val="00A759A4"/>
    <w:rsid w:val="00A75C77"/>
    <w:rsid w:val="00A763D2"/>
    <w:rsid w:val="00A76C81"/>
    <w:rsid w:val="00A76D75"/>
    <w:rsid w:val="00A771D3"/>
    <w:rsid w:val="00A7768F"/>
    <w:rsid w:val="00A77ACF"/>
    <w:rsid w:val="00A80217"/>
    <w:rsid w:val="00A806C0"/>
    <w:rsid w:val="00A80910"/>
    <w:rsid w:val="00A80C01"/>
    <w:rsid w:val="00A80D28"/>
    <w:rsid w:val="00A81855"/>
    <w:rsid w:val="00A81995"/>
    <w:rsid w:val="00A82506"/>
    <w:rsid w:val="00A827D6"/>
    <w:rsid w:val="00A82845"/>
    <w:rsid w:val="00A83C0B"/>
    <w:rsid w:val="00A83FC7"/>
    <w:rsid w:val="00A847F9"/>
    <w:rsid w:val="00A84AFB"/>
    <w:rsid w:val="00A8538A"/>
    <w:rsid w:val="00A85AC9"/>
    <w:rsid w:val="00A85ACC"/>
    <w:rsid w:val="00A86A44"/>
    <w:rsid w:val="00A87173"/>
    <w:rsid w:val="00A87187"/>
    <w:rsid w:val="00A87BF0"/>
    <w:rsid w:val="00A87E27"/>
    <w:rsid w:val="00A87F4D"/>
    <w:rsid w:val="00A9023C"/>
    <w:rsid w:val="00A907BF"/>
    <w:rsid w:val="00A9081F"/>
    <w:rsid w:val="00A92B47"/>
    <w:rsid w:val="00A93118"/>
    <w:rsid w:val="00A937C1"/>
    <w:rsid w:val="00A9380F"/>
    <w:rsid w:val="00A93B74"/>
    <w:rsid w:val="00A93E1E"/>
    <w:rsid w:val="00A9435D"/>
    <w:rsid w:val="00A94CF4"/>
    <w:rsid w:val="00A94F6F"/>
    <w:rsid w:val="00A9512C"/>
    <w:rsid w:val="00A959A5"/>
    <w:rsid w:val="00A95D4A"/>
    <w:rsid w:val="00A965FA"/>
    <w:rsid w:val="00A968C9"/>
    <w:rsid w:val="00A96FA3"/>
    <w:rsid w:val="00A97B88"/>
    <w:rsid w:val="00AA0C5B"/>
    <w:rsid w:val="00AA14AD"/>
    <w:rsid w:val="00AA1761"/>
    <w:rsid w:val="00AA2078"/>
    <w:rsid w:val="00AA25A5"/>
    <w:rsid w:val="00AA296E"/>
    <w:rsid w:val="00AA3189"/>
    <w:rsid w:val="00AA3207"/>
    <w:rsid w:val="00AA37A6"/>
    <w:rsid w:val="00AA3847"/>
    <w:rsid w:val="00AA38A7"/>
    <w:rsid w:val="00AA39E6"/>
    <w:rsid w:val="00AA4D34"/>
    <w:rsid w:val="00AA4EDC"/>
    <w:rsid w:val="00AA504A"/>
    <w:rsid w:val="00AA554F"/>
    <w:rsid w:val="00AA5751"/>
    <w:rsid w:val="00AA59B1"/>
    <w:rsid w:val="00AA5B74"/>
    <w:rsid w:val="00AA6B3A"/>
    <w:rsid w:val="00AA6F89"/>
    <w:rsid w:val="00AA72DF"/>
    <w:rsid w:val="00AA7352"/>
    <w:rsid w:val="00AA765C"/>
    <w:rsid w:val="00AA7C17"/>
    <w:rsid w:val="00AB02BA"/>
    <w:rsid w:val="00AB02C8"/>
    <w:rsid w:val="00AB0E5C"/>
    <w:rsid w:val="00AB0F02"/>
    <w:rsid w:val="00AB1126"/>
    <w:rsid w:val="00AB1446"/>
    <w:rsid w:val="00AB14BF"/>
    <w:rsid w:val="00AB1F50"/>
    <w:rsid w:val="00AB211F"/>
    <w:rsid w:val="00AB21F1"/>
    <w:rsid w:val="00AB3862"/>
    <w:rsid w:val="00AB3911"/>
    <w:rsid w:val="00AB3A5B"/>
    <w:rsid w:val="00AB40B3"/>
    <w:rsid w:val="00AB41B2"/>
    <w:rsid w:val="00AB44C2"/>
    <w:rsid w:val="00AB4596"/>
    <w:rsid w:val="00AB48B0"/>
    <w:rsid w:val="00AB4A52"/>
    <w:rsid w:val="00AB4A9D"/>
    <w:rsid w:val="00AB4CF3"/>
    <w:rsid w:val="00AB51B4"/>
    <w:rsid w:val="00AB57E2"/>
    <w:rsid w:val="00AB5B0A"/>
    <w:rsid w:val="00AB5F50"/>
    <w:rsid w:val="00AB6472"/>
    <w:rsid w:val="00AB6B90"/>
    <w:rsid w:val="00AB7890"/>
    <w:rsid w:val="00AC029A"/>
    <w:rsid w:val="00AC0503"/>
    <w:rsid w:val="00AC05B3"/>
    <w:rsid w:val="00AC0AA3"/>
    <w:rsid w:val="00AC0EB0"/>
    <w:rsid w:val="00AC10FC"/>
    <w:rsid w:val="00AC168F"/>
    <w:rsid w:val="00AC1742"/>
    <w:rsid w:val="00AC197F"/>
    <w:rsid w:val="00AC1B02"/>
    <w:rsid w:val="00AC1F0C"/>
    <w:rsid w:val="00AC21BE"/>
    <w:rsid w:val="00AC23A9"/>
    <w:rsid w:val="00AC23F5"/>
    <w:rsid w:val="00AC2531"/>
    <w:rsid w:val="00AC269C"/>
    <w:rsid w:val="00AC26A0"/>
    <w:rsid w:val="00AC300E"/>
    <w:rsid w:val="00AC3214"/>
    <w:rsid w:val="00AC3588"/>
    <w:rsid w:val="00AC3AF4"/>
    <w:rsid w:val="00AC3D9F"/>
    <w:rsid w:val="00AC4B82"/>
    <w:rsid w:val="00AC4C60"/>
    <w:rsid w:val="00AC56F0"/>
    <w:rsid w:val="00AC5A98"/>
    <w:rsid w:val="00AC5C1E"/>
    <w:rsid w:val="00AC6002"/>
    <w:rsid w:val="00AC600F"/>
    <w:rsid w:val="00AC6031"/>
    <w:rsid w:val="00AC626D"/>
    <w:rsid w:val="00AC6ED5"/>
    <w:rsid w:val="00AC7030"/>
    <w:rsid w:val="00AC7E26"/>
    <w:rsid w:val="00AC7F56"/>
    <w:rsid w:val="00AD0112"/>
    <w:rsid w:val="00AD03B1"/>
    <w:rsid w:val="00AD0651"/>
    <w:rsid w:val="00AD0815"/>
    <w:rsid w:val="00AD0871"/>
    <w:rsid w:val="00AD0EA1"/>
    <w:rsid w:val="00AD164C"/>
    <w:rsid w:val="00AD1773"/>
    <w:rsid w:val="00AD1927"/>
    <w:rsid w:val="00AD1FB4"/>
    <w:rsid w:val="00AD2227"/>
    <w:rsid w:val="00AD3445"/>
    <w:rsid w:val="00AD36C6"/>
    <w:rsid w:val="00AD375E"/>
    <w:rsid w:val="00AD378A"/>
    <w:rsid w:val="00AD3A6C"/>
    <w:rsid w:val="00AD3AD5"/>
    <w:rsid w:val="00AD4134"/>
    <w:rsid w:val="00AD4A95"/>
    <w:rsid w:val="00AD500D"/>
    <w:rsid w:val="00AD587D"/>
    <w:rsid w:val="00AD59BA"/>
    <w:rsid w:val="00AD5A38"/>
    <w:rsid w:val="00AD60E5"/>
    <w:rsid w:val="00AD6FB9"/>
    <w:rsid w:val="00AD7726"/>
    <w:rsid w:val="00AD7954"/>
    <w:rsid w:val="00AE0479"/>
    <w:rsid w:val="00AE048C"/>
    <w:rsid w:val="00AE0661"/>
    <w:rsid w:val="00AE12AD"/>
    <w:rsid w:val="00AE15F6"/>
    <w:rsid w:val="00AE239B"/>
    <w:rsid w:val="00AE366E"/>
    <w:rsid w:val="00AE3A8A"/>
    <w:rsid w:val="00AE3D12"/>
    <w:rsid w:val="00AE402E"/>
    <w:rsid w:val="00AE467E"/>
    <w:rsid w:val="00AE487F"/>
    <w:rsid w:val="00AE5266"/>
    <w:rsid w:val="00AE5422"/>
    <w:rsid w:val="00AE5CC9"/>
    <w:rsid w:val="00AE5D47"/>
    <w:rsid w:val="00AE624A"/>
    <w:rsid w:val="00AE6294"/>
    <w:rsid w:val="00AE63B5"/>
    <w:rsid w:val="00AE68EE"/>
    <w:rsid w:val="00AE738D"/>
    <w:rsid w:val="00AE7C37"/>
    <w:rsid w:val="00AE7D8B"/>
    <w:rsid w:val="00AF02FA"/>
    <w:rsid w:val="00AF0906"/>
    <w:rsid w:val="00AF0CBF"/>
    <w:rsid w:val="00AF0D78"/>
    <w:rsid w:val="00AF15D3"/>
    <w:rsid w:val="00AF2B52"/>
    <w:rsid w:val="00AF3789"/>
    <w:rsid w:val="00AF3A94"/>
    <w:rsid w:val="00AF3BD8"/>
    <w:rsid w:val="00AF4958"/>
    <w:rsid w:val="00AF4EC1"/>
    <w:rsid w:val="00AF5017"/>
    <w:rsid w:val="00AF51F7"/>
    <w:rsid w:val="00AF54D1"/>
    <w:rsid w:val="00AF58F2"/>
    <w:rsid w:val="00AF5C9C"/>
    <w:rsid w:val="00AF5F2C"/>
    <w:rsid w:val="00AF6223"/>
    <w:rsid w:val="00AF6676"/>
    <w:rsid w:val="00AF6694"/>
    <w:rsid w:val="00AF67D8"/>
    <w:rsid w:val="00AF6D7C"/>
    <w:rsid w:val="00B00279"/>
    <w:rsid w:val="00B00813"/>
    <w:rsid w:val="00B00BEB"/>
    <w:rsid w:val="00B00E5C"/>
    <w:rsid w:val="00B01354"/>
    <w:rsid w:val="00B0154B"/>
    <w:rsid w:val="00B01843"/>
    <w:rsid w:val="00B01961"/>
    <w:rsid w:val="00B01B2A"/>
    <w:rsid w:val="00B02021"/>
    <w:rsid w:val="00B02089"/>
    <w:rsid w:val="00B022D9"/>
    <w:rsid w:val="00B0233E"/>
    <w:rsid w:val="00B02561"/>
    <w:rsid w:val="00B02755"/>
    <w:rsid w:val="00B027CA"/>
    <w:rsid w:val="00B0292A"/>
    <w:rsid w:val="00B033C4"/>
    <w:rsid w:val="00B0365F"/>
    <w:rsid w:val="00B0367F"/>
    <w:rsid w:val="00B03A27"/>
    <w:rsid w:val="00B03F0D"/>
    <w:rsid w:val="00B045FF"/>
    <w:rsid w:val="00B04751"/>
    <w:rsid w:val="00B05328"/>
    <w:rsid w:val="00B056C1"/>
    <w:rsid w:val="00B05D4F"/>
    <w:rsid w:val="00B05D6B"/>
    <w:rsid w:val="00B05EC0"/>
    <w:rsid w:val="00B06035"/>
    <w:rsid w:val="00B063AD"/>
    <w:rsid w:val="00B0668B"/>
    <w:rsid w:val="00B06713"/>
    <w:rsid w:val="00B06D60"/>
    <w:rsid w:val="00B06F10"/>
    <w:rsid w:val="00B07524"/>
    <w:rsid w:val="00B07A7E"/>
    <w:rsid w:val="00B07D43"/>
    <w:rsid w:val="00B07FBB"/>
    <w:rsid w:val="00B1020F"/>
    <w:rsid w:val="00B10660"/>
    <w:rsid w:val="00B11864"/>
    <w:rsid w:val="00B11963"/>
    <w:rsid w:val="00B1213D"/>
    <w:rsid w:val="00B1218C"/>
    <w:rsid w:val="00B12FA1"/>
    <w:rsid w:val="00B13676"/>
    <w:rsid w:val="00B1388B"/>
    <w:rsid w:val="00B13DC2"/>
    <w:rsid w:val="00B13DE9"/>
    <w:rsid w:val="00B13E70"/>
    <w:rsid w:val="00B141B7"/>
    <w:rsid w:val="00B14921"/>
    <w:rsid w:val="00B14D4F"/>
    <w:rsid w:val="00B150EF"/>
    <w:rsid w:val="00B151E5"/>
    <w:rsid w:val="00B152C2"/>
    <w:rsid w:val="00B154E5"/>
    <w:rsid w:val="00B1561C"/>
    <w:rsid w:val="00B15B23"/>
    <w:rsid w:val="00B165BA"/>
    <w:rsid w:val="00B16842"/>
    <w:rsid w:val="00B1767E"/>
    <w:rsid w:val="00B1782C"/>
    <w:rsid w:val="00B179B5"/>
    <w:rsid w:val="00B17DFF"/>
    <w:rsid w:val="00B20546"/>
    <w:rsid w:val="00B20878"/>
    <w:rsid w:val="00B20E63"/>
    <w:rsid w:val="00B21061"/>
    <w:rsid w:val="00B2187A"/>
    <w:rsid w:val="00B21D3A"/>
    <w:rsid w:val="00B21D49"/>
    <w:rsid w:val="00B21FEB"/>
    <w:rsid w:val="00B22154"/>
    <w:rsid w:val="00B2229B"/>
    <w:rsid w:val="00B22AD3"/>
    <w:rsid w:val="00B23384"/>
    <w:rsid w:val="00B238D3"/>
    <w:rsid w:val="00B240A5"/>
    <w:rsid w:val="00B240DC"/>
    <w:rsid w:val="00B2446E"/>
    <w:rsid w:val="00B24741"/>
    <w:rsid w:val="00B24961"/>
    <w:rsid w:val="00B25FFD"/>
    <w:rsid w:val="00B2621F"/>
    <w:rsid w:val="00B26337"/>
    <w:rsid w:val="00B26EC6"/>
    <w:rsid w:val="00B27587"/>
    <w:rsid w:val="00B27686"/>
    <w:rsid w:val="00B2771B"/>
    <w:rsid w:val="00B27CAA"/>
    <w:rsid w:val="00B302F4"/>
    <w:rsid w:val="00B3030F"/>
    <w:rsid w:val="00B30961"/>
    <w:rsid w:val="00B30C12"/>
    <w:rsid w:val="00B30EC0"/>
    <w:rsid w:val="00B30F64"/>
    <w:rsid w:val="00B318FA"/>
    <w:rsid w:val="00B31B6E"/>
    <w:rsid w:val="00B31CF2"/>
    <w:rsid w:val="00B32FF6"/>
    <w:rsid w:val="00B33449"/>
    <w:rsid w:val="00B337FD"/>
    <w:rsid w:val="00B33868"/>
    <w:rsid w:val="00B33E8C"/>
    <w:rsid w:val="00B33FCD"/>
    <w:rsid w:val="00B33FEB"/>
    <w:rsid w:val="00B347FD"/>
    <w:rsid w:val="00B34AE8"/>
    <w:rsid w:val="00B355C1"/>
    <w:rsid w:val="00B357D2"/>
    <w:rsid w:val="00B36B87"/>
    <w:rsid w:val="00B36B89"/>
    <w:rsid w:val="00B36DE8"/>
    <w:rsid w:val="00B36E0B"/>
    <w:rsid w:val="00B37475"/>
    <w:rsid w:val="00B37AA9"/>
    <w:rsid w:val="00B37ECD"/>
    <w:rsid w:val="00B400A0"/>
    <w:rsid w:val="00B40198"/>
    <w:rsid w:val="00B404AF"/>
    <w:rsid w:val="00B40B23"/>
    <w:rsid w:val="00B40C91"/>
    <w:rsid w:val="00B41030"/>
    <w:rsid w:val="00B4104F"/>
    <w:rsid w:val="00B414AE"/>
    <w:rsid w:val="00B4237C"/>
    <w:rsid w:val="00B42471"/>
    <w:rsid w:val="00B4264D"/>
    <w:rsid w:val="00B4271F"/>
    <w:rsid w:val="00B42CFF"/>
    <w:rsid w:val="00B42F6F"/>
    <w:rsid w:val="00B43450"/>
    <w:rsid w:val="00B43D5F"/>
    <w:rsid w:val="00B44079"/>
    <w:rsid w:val="00B45BED"/>
    <w:rsid w:val="00B45EFD"/>
    <w:rsid w:val="00B45F95"/>
    <w:rsid w:val="00B46203"/>
    <w:rsid w:val="00B4655A"/>
    <w:rsid w:val="00B46586"/>
    <w:rsid w:val="00B5007E"/>
    <w:rsid w:val="00B503FF"/>
    <w:rsid w:val="00B50696"/>
    <w:rsid w:val="00B50A75"/>
    <w:rsid w:val="00B50AAD"/>
    <w:rsid w:val="00B50BD0"/>
    <w:rsid w:val="00B52612"/>
    <w:rsid w:val="00B52717"/>
    <w:rsid w:val="00B5381C"/>
    <w:rsid w:val="00B53BB0"/>
    <w:rsid w:val="00B54C47"/>
    <w:rsid w:val="00B54FA2"/>
    <w:rsid w:val="00B56035"/>
    <w:rsid w:val="00B56808"/>
    <w:rsid w:val="00B56A83"/>
    <w:rsid w:val="00B57064"/>
    <w:rsid w:val="00B571FB"/>
    <w:rsid w:val="00B57244"/>
    <w:rsid w:val="00B575A3"/>
    <w:rsid w:val="00B57856"/>
    <w:rsid w:val="00B57E47"/>
    <w:rsid w:val="00B609D7"/>
    <w:rsid w:val="00B60BB1"/>
    <w:rsid w:val="00B61216"/>
    <w:rsid w:val="00B61AC3"/>
    <w:rsid w:val="00B61C74"/>
    <w:rsid w:val="00B61CB3"/>
    <w:rsid w:val="00B61DAC"/>
    <w:rsid w:val="00B622D9"/>
    <w:rsid w:val="00B623C1"/>
    <w:rsid w:val="00B624E2"/>
    <w:rsid w:val="00B637DC"/>
    <w:rsid w:val="00B638AB"/>
    <w:rsid w:val="00B639CE"/>
    <w:rsid w:val="00B643A0"/>
    <w:rsid w:val="00B64883"/>
    <w:rsid w:val="00B6667F"/>
    <w:rsid w:val="00B669FB"/>
    <w:rsid w:val="00B66CA6"/>
    <w:rsid w:val="00B66F8A"/>
    <w:rsid w:val="00B6762A"/>
    <w:rsid w:val="00B67820"/>
    <w:rsid w:val="00B702AE"/>
    <w:rsid w:val="00B702EF"/>
    <w:rsid w:val="00B708E5"/>
    <w:rsid w:val="00B70C7F"/>
    <w:rsid w:val="00B7129E"/>
    <w:rsid w:val="00B72484"/>
    <w:rsid w:val="00B72623"/>
    <w:rsid w:val="00B72E3E"/>
    <w:rsid w:val="00B73177"/>
    <w:rsid w:val="00B73489"/>
    <w:rsid w:val="00B73DF8"/>
    <w:rsid w:val="00B745C7"/>
    <w:rsid w:val="00B74EBC"/>
    <w:rsid w:val="00B756C1"/>
    <w:rsid w:val="00B76029"/>
    <w:rsid w:val="00B761C1"/>
    <w:rsid w:val="00B76D4A"/>
    <w:rsid w:val="00B76F95"/>
    <w:rsid w:val="00B773B4"/>
    <w:rsid w:val="00B807C8"/>
    <w:rsid w:val="00B80FF4"/>
    <w:rsid w:val="00B81757"/>
    <w:rsid w:val="00B82513"/>
    <w:rsid w:val="00B831D5"/>
    <w:rsid w:val="00B8335B"/>
    <w:rsid w:val="00B837E5"/>
    <w:rsid w:val="00B84439"/>
    <w:rsid w:val="00B84B4E"/>
    <w:rsid w:val="00B84C12"/>
    <w:rsid w:val="00B85004"/>
    <w:rsid w:val="00B8541B"/>
    <w:rsid w:val="00B85640"/>
    <w:rsid w:val="00B86B5D"/>
    <w:rsid w:val="00B86D82"/>
    <w:rsid w:val="00B8768D"/>
    <w:rsid w:val="00B9020F"/>
    <w:rsid w:val="00B908EA"/>
    <w:rsid w:val="00B9098F"/>
    <w:rsid w:val="00B9122F"/>
    <w:rsid w:val="00B912EF"/>
    <w:rsid w:val="00B920C7"/>
    <w:rsid w:val="00B92758"/>
    <w:rsid w:val="00B92AC1"/>
    <w:rsid w:val="00B9305D"/>
    <w:rsid w:val="00B93365"/>
    <w:rsid w:val="00B93426"/>
    <w:rsid w:val="00B93BC4"/>
    <w:rsid w:val="00B93BEB"/>
    <w:rsid w:val="00B93E48"/>
    <w:rsid w:val="00B95892"/>
    <w:rsid w:val="00B95E88"/>
    <w:rsid w:val="00B9698A"/>
    <w:rsid w:val="00B96C99"/>
    <w:rsid w:val="00B97099"/>
    <w:rsid w:val="00B9723F"/>
    <w:rsid w:val="00B97C97"/>
    <w:rsid w:val="00BA0340"/>
    <w:rsid w:val="00BA0925"/>
    <w:rsid w:val="00BA0B96"/>
    <w:rsid w:val="00BA0BC0"/>
    <w:rsid w:val="00BA0C3E"/>
    <w:rsid w:val="00BA0CD8"/>
    <w:rsid w:val="00BA0D93"/>
    <w:rsid w:val="00BA129E"/>
    <w:rsid w:val="00BA138A"/>
    <w:rsid w:val="00BA13E8"/>
    <w:rsid w:val="00BA1C61"/>
    <w:rsid w:val="00BA1E73"/>
    <w:rsid w:val="00BA251D"/>
    <w:rsid w:val="00BA2C1C"/>
    <w:rsid w:val="00BA3120"/>
    <w:rsid w:val="00BA313C"/>
    <w:rsid w:val="00BA3A46"/>
    <w:rsid w:val="00BA3AF6"/>
    <w:rsid w:val="00BA3C43"/>
    <w:rsid w:val="00BA3CF5"/>
    <w:rsid w:val="00BA3F94"/>
    <w:rsid w:val="00BA408B"/>
    <w:rsid w:val="00BA45BD"/>
    <w:rsid w:val="00BA4883"/>
    <w:rsid w:val="00BA4ACF"/>
    <w:rsid w:val="00BA4CCC"/>
    <w:rsid w:val="00BA55B1"/>
    <w:rsid w:val="00BA5BC5"/>
    <w:rsid w:val="00BA5EE0"/>
    <w:rsid w:val="00BA5FE9"/>
    <w:rsid w:val="00BA6197"/>
    <w:rsid w:val="00BA61A3"/>
    <w:rsid w:val="00BA659F"/>
    <w:rsid w:val="00BA66F5"/>
    <w:rsid w:val="00BA6B63"/>
    <w:rsid w:val="00BA6EE1"/>
    <w:rsid w:val="00BA7AE8"/>
    <w:rsid w:val="00BB0026"/>
    <w:rsid w:val="00BB0455"/>
    <w:rsid w:val="00BB0A2D"/>
    <w:rsid w:val="00BB0F9A"/>
    <w:rsid w:val="00BB12C0"/>
    <w:rsid w:val="00BB18C8"/>
    <w:rsid w:val="00BB1E6A"/>
    <w:rsid w:val="00BB2009"/>
    <w:rsid w:val="00BB2564"/>
    <w:rsid w:val="00BB3297"/>
    <w:rsid w:val="00BB393C"/>
    <w:rsid w:val="00BB4231"/>
    <w:rsid w:val="00BB4465"/>
    <w:rsid w:val="00BB4744"/>
    <w:rsid w:val="00BB5595"/>
    <w:rsid w:val="00BB5619"/>
    <w:rsid w:val="00BB568C"/>
    <w:rsid w:val="00BB5D09"/>
    <w:rsid w:val="00BB5EEE"/>
    <w:rsid w:val="00BB64D7"/>
    <w:rsid w:val="00BB6F53"/>
    <w:rsid w:val="00BB7BE0"/>
    <w:rsid w:val="00BB7FE7"/>
    <w:rsid w:val="00BC07BB"/>
    <w:rsid w:val="00BC0A85"/>
    <w:rsid w:val="00BC0E5A"/>
    <w:rsid w:val="00BC172F"/>
    <w:rsid w:val="00BC18C4"/>
    <w:rsid w:val="00BC18E2"/>
    <w:rsid w:val="00BC1A65"/>
    <w:rsid w:val="00BC1C53"/>
    <w:rsid w:val="00BC1CF1"/>
    <w:rsid w:val="00BC2669"/>
    <w:rsid w:val="00BC340C"/>
    <w:rsid w:val="00BC4B28"/>
    <w:rsid w:val="00BC4F42"/>
    <w:rsid w:val="00BC4FB6"/>
    <w:rsid w:val="00BC51AE"/>
    <w:rsid w:val="00BC5B73"/>
    <w:rsid w:val="00BC5C74"/>
    <w:rsid w:val="00BC5E2A"/>
    <w:rsid w:val="00BC5E53"/>
    <w:rsid w:val="00BC6094"/>
    <w:rsid w:val="00BC683F"/>
    <w:rsid w:val="00BC6DCD"/>
    <w:rsid w:val="00BC7009"/>
    <w:rsid w:val="00BC7281"/>
    <w:rsid w:val="00BC75D3"/>
    <w:rsid w:val="00BC7806"/>
    <w:rsid w:val="00BC7B7D"/>
    <w:rsid w:val="00BD0414"/>
    <w:rsid w:val="00BD04B0"/>
    <w:rsid w:val="00BD06A0"/>
    <w:rsid w:val="00BD0EB0"/>
    <w:rsid w:val="00BD1551"/>
    <w:rsid w:val="00BD1A17"/>
    <w:rsid w:val="00BD1A38"/>
    <w:rsid w:val="00BD1A6F"/>
    <w:rsid w:val="00BD1B8F"/>
    <w:rsid w:val="00BD205D"/>
    <w:rsid w:val="00BD22CF"/>
    <w:rsid w:val="00BD270B"/>
    <w:rsid w:val="00BD2AC5"/>
    <w:rsid w:val="00BD36CE"/>
    <w:rsid w:val="00BD3E97"/>
    <w:rsid w:val="00BD3FC2"/>
    <w:rsid w:val="00BD431D"/>
    <w:rsid w:val="00BD45C4"/>
    <w:rsid w:val="00BD4DCA"/>
    <w:rsid w:val="00BD564F"/>
    <w:rsid w:val="00BD565E"/>
    <w:rsid w:val="00BD5662"/>
    <w:rsid w:val="00BD5DA7"/>
    <w:rsid w:val="00BD5EAB"/>
    <w:rsid w:val="00BD64E4"/>
    <w:rsid w:val="00BD7A3E"/>
    <w:rsid w:val="00BD7E3B"/>
    <w:rsid w:val="00BD7EDD"/>
    <w:rsid w:val="00BE09FA"/>
    <w:rsid w:val="00BE0D8F"/>
    <w:rsid w:val="00BE11F3"/>
    <w:rsid w:val="00BE1C6A"/>
    <w:rsid w:val="00BE1D2C"/>
    <w:rsid w:val="00BE1D49"/>
    <w:rsid w:val="00BE1DB0"/>
    <w:rsid w:val="00BE256F"/>
    <w:rsid w:val="00BE2B28"/>
    <w:rsid w:val="00BE33A5"/>
    <w:rsid w:val="00BE3764"/>
    <w:rsid w:val="00BE386E"/>
    <w:rsid w:val="00BE3BD8"/>
    <w:rsid w:val="00BE3DAC"/>
    <w:rsid w:val="00BE4A18"/>
    <w:rsid w:val="00BE4D29"/>
    <w:rsid w:val="00BE524A"/>
    <w:rsid w:val="00BE53A1"/>
    <w:rsid w:val="00BE5A4C"/>
    <w:rsid w:val="00BE606E"/>
    <w:rsid w:val="00BE6961"/>
    <w:rsid w:val="00BE6B46"/>
    <w:rsid w:val="00BE6B72"/>
    <w:rsid w:val="00BE6E31"/>
    <w:rsid w:val="00BE723D"/>
    <w:rsid w:val="00BE7512"/>
    <w:rsid w:val="00BE7871"/>
    <w:rsid w:val="00BE7E81"/>
    <w:rsid w:val="00BF033C"/>
    <w:rsid w:val="00BF2E08"/>
    <w:rsid w:val="00BF2EF9"/>
    <w:rsid w:val="00BF36E2"/>
    <w:rsid w:val="00BF44D4"/>
    <w:rsid w:val="00BF4B07"/>
    <w:rsid w:val="00BF52AE"/>
    <w:rsid w:val="00BF53A9"/>
    <w:rsid w:val="00BF53FB"/>
    <w:rsid w:val="00BF56A8"/>
    <w:rsid w:val="00BF5840"/>
    <w:rsid w:val="00BF5D10"/>
    <w:rsid w:val="00BF6147"/>
    <w:rsid w:val="00BF6179"/>
    <w:rsid w:val="00BF64D3"/>
    <w:rsid w:val="00BF6CAA"/>
    <w:rsid w:val="00BF715A"/>
    <w:rsid w:val="00BF74D3"/>
    <w:rsid w:val="00BF767F"/>
    <w:rsid w:val="00BF7D2C"/>
    <w:rsid w:val="00C0026C"/>
    <w:rsid w:val="00C0076F"/>
    <w:rsid w:val="00C00A5B"/>
    <w:rsid w:val="00C013E2"/>
    <w:rsid w:val="00C0167B"/>
    <w:rsid w:val="00C01CF5"/>
    <w:rsid w:val="00C0200E"/>
    <w:rsid w:val="00C02779"/>
    <w:rsid w:val="00C03A18"/>
    <w:rsid w:val="00C03F56"/>
    <w:rsid w:val="00C04080"/>
    <w:rsid w:val="00C043E2"/>
    <w:rsid w:val="00C0459D"/>
    <w:rsid w:val="00C0498F"/>
    <w:rsid w:val="00C04C24"/>
    <w:rsid w:val="00C04EFF"/>
    <w:rsid w:val="00C04FB9"/>
    <w:rsid w:val="00C051FB"/>
    <w:rsid w:val="00C0537F"/>
    <w:rsid w:val="00C06109"/>
    <w:rsid w:val="00C0612D"/>
    <w:rsid w:val="00C06FAC"/>
    <w:rsid w:val="00C06FB3"/>
    <w:rsid w:val="00C07840"/>
    <w:rsid w:val="00C07864"/>
    <w:rsid w:val="00C07F68"/>
    <w:rsid w:val="00C10406"/>
    <w:rsid w:val="00C106BE"/>
    <w:rsid w:val="00C10C48"/>
    <w:rsid w:val="00C10D07"/>
    <w:rsid w:val="00C11535"/>
    <w:rsid w:val="00C11D21"/>
    <w:rsid w:val="00C1236B"/>
    <w:rsid w:val="00C12FB6"/>
    <w:rsid w:val="00C1306B"/>
    <w:rsid w:val="00C136F4"/>
    <w:rsid w:val="00C14882"/>
    <w:rsid w:val="00C15359"/>
    <w:rsid w:val="00C16D40"/>
    <w:rsid w:val="00C17EE5"/>
    <w:rsid w:val="00C20134"/>
    <w:rsid w:val="00C201B6"/>
    <w:rsid w:val="00C2058A"/>
    <w:rsid w:val="00C208E6"/>
    <w:rsid w:val="00C21026"/>
    <w:rsid w:val="00C213BE"/>
    <w:rsid w:val="00C215AA"/>
    <w:rsid w:val="00C21BB6"/>
    <w:rsid w:val="00C21F4B"/>
    <w:rsid w:val="00C22557"/>
    <w:rsid w:val="00C2376E"/>
    <w:rsid w:val="00C241C0"/>
    <w:rsid w:val="00C246B4"/>
    <w:rsid w:val="00C2570B"/>
    <w:rsid w:val="00C2570F"/>
    <w:rsid w:val="00C25BA1"/>
    <w:rsid w:val="00C25C54"/>
    <w:rsid w:val="00C2635C"/>
    <w:rsid w:val="00C268D8"/>
    <w:rsid w:val="00C26CE8"/>
    <w:rsid w:val="00C26DAD"/>
    <w:rsid w:val="00C27B9F"/>
    <w:rsid w:val="00C30247"/>
    <w:rsid w:val="00C3041F"/>
    <w:rsid w:val="00C304D5"/>
    <w:rsid w:val="00C305CA"/>
    <w:rsid w:val="00C3085E"/>
    <w:rsid w:val="00C310F4"/>
    <w:rsid w:val="00C31499"/>
    <w:rsid w:val="00C31876"/>
    <w:rsid w:val="00C31DA2"/>
    <w:rsid w:val="00C31FBB"/>
    <w:rsid w:val="00C3249E"/>
    <w:rsid w:val="00C32AA0"/>
    <w:rsid w:val="00C32BCB"/>
    <w:rsid w:val="00C32EB7"/>
    <w:rsid w:val="00C33125"/>
    <w:rsid w:val="00C333CB"/>
    <w:rsid w:val="00C33938"/>
    <w:rsid w:val="00C33CB9"/>
    <w:rsid w:val="00C34698"/>
    <w:rsid w:val="00C34A79"/>
    <w:rsid w:val="00C35051"/>
    <w:rsid w:val="00C35328"/>
    <w:rsid w:val="00C353C2"/>
    <w:rsid w:val="00C3561D"/>
    <w:rsid w:val="00C356ED"/>
    <w:rsid w:val="00C3726F"/>
    <w:rsid w:val="00C379F6"/>
    <w:rsid w:val="00C37D43"/>
    <w:rsid w:val="00C37F4D"/>
    <w:rsid w:val="00C40D1B"/>
    <w:rsid w:val="00C41067"/>
    <w:rsid w:val="00C424EF"/>
    <w:rsid w:val="00C42689"/>
    <w:rsid w:val="00C42A85"/>
    <w:rsid w:val="00C42CF5"/>
    <w:rsid w:val="00C43295"/>
    <w:rsid w:val="00C4354C"/>
    <w:rsid w:val="00C43A59"/>
    <w:rsid w:val="00C43DF1"/>
    <w:rsid w:val="00C44291"/>
    <w:rsid w:val="00C44893"/>
    <w:rsid w:val="00C44A4B"/>
    <w:rsid w:val="00C4515F"/>
    <w:rsid w:val="00C457BE"/>
    <w:rsid w:val="00C459FF"/>
    <w:rsid w:val="00C460E9"/>
    <w:rsid w:val="00C47687"/>
    <w:rsid w:val="00C47ABA"/>
    <w:rsid w:val="00C47FB4"/>
    <w:rsid w:val="00C50C3A"/>
    <w:rsid w:val="00C5259A"/>
    <w:rsid w:val="00C527DE"/>
    <w:rsid w:val="00C5330B"/>
    <w:rsid w:val="00C536EA"/>
    <w:rsid w:val="00C54978"/>
    <w:rsid w:val="00C555AE"/>
    <w:rsid w:val="00C55FF3"/>
    <w:rsid w:val="00C5739E"/>
    <w:rsid w:val="00C578FF"/>
    <w:rsid w:val="00C57C43"/>
    <w:rsid w:val="00C600C7"/>
    <w:rsid w:val="00C60107"/>
    <w:rsid w:val="00C60414"/>
    <w:rsid w:val="00C60B7A"/>
    <w:rsid w:val="00C61FA9"/>
    <w:rsid w:val="00C62361"/>
    <w:rsid w:val="00C625F9"/>
    <w:rsid w:val="00C63108"/>
    <w:rsid w:val="00C63115"/>
    <w:rsid w:val="00C6353F"/>
    <w:rsid w:val="00C63F7E"/>
    <w:rsid w:val="00C64172"/>
    <w:rsid w:val="00C645DF"/>
    <w:rsid w:val="00C64A7B"/>
    <w:rsid w:val="00C656C6"/>
    <w:rsid w:val="00C657E5"/>
    <w:rsid w:val="00C65E0E"/>
    <w:rsid w:val="00C65E82"/>
    <w:rsid w:val="00C663AD"/>
    <w:rsid w:val="00C66511"/>
    <w:rsid w:val="00C665EF"/>
    <w:rsid w:val="00C66A7D"/>
    <w:rsid w:val="00C66B73"/>
    <w:rsid w:val="00C66D0D"/>
    <w:rsid w:val="00C67C0E"/>
    <w:rsid w:val="00C67C64"/>
    <w:rsid w:val="00C705E2"/>
    <w:rsid w:val="00C706FB"/>
    <w:rsid w:val="00C70EA2"/>
    <w:rsid w:val="00C70EBF"/>
    <w:rsid w:val="00C71007"/>
    <w:rsid w:val="00C7108F"/>
    <w:rsid w:val="00C7114B"/>
    <w:rsid w:val="00C71F7D"/>
    <w:rsid w:val="00C720F5"/>
    <w:rsid w:val="00C72247"/>
    <w:rsid w:val="00C72B2F"/>
    <w:rsid w:val="00C72C78"/>
    <w:rsid w:val="00C733DF"/>
    <w:rsid w:val="00C73B90"/>
    <w:rsid w:val="00C73F36"/>
    <w:rsid w:val="00C749AC"/>
    <w:rsid w:val="00C74D69"/>
    <w:rsid w:val="00C75218"/>
    <w:rsid w:val="00C7559C"/>
    <w:rsid w:val="00C75872"/>
    <w:rsid w:val="00C762FC"/>
    <w:rsid w:val="00C7698D"/>
    <w:rsid w:val="00C76C10"/>
    <w:rsid w:val="00C76CAE"/>
    <w:rsid w:val="00C77D80"/>
    <w:rsid w:val="00C801FD"/>
    <w:rsid w:val="00C8088B"/>
    <w:rsid w:val="00C8088C"/>
    <w:rsid w:val="00C80B0C"/>
    <w:rsid w:val="00C80E9C"/>
    <w:rsid w:val="00C80F23"/>
    <w:rsid w:val="00C81421"/>
    <w:rsid w:val="00C8152B"/>
    <w:rsid w:val="00C8187E"/>
    <w:rsid w:val="00C818E5"/>
    <w:rsid w:val="00C81CF7"/>
    <w:rsid w:val="00C81E0E"/>
    <w:rsid w:val="00C82409"/>
    <w:rsid w:val="00C82F11"/>
    <w:rsid w:val="00C83333"/>
    <w:rsid w:val="00C8357F"/>
    <w:rsid w:val="00C838FC"/>
    <w:rsid w:val="00C839BC"/>
    <w:rsid w:val="00C83DB2"/>
    <w:rsid w:val="00C842A7"/>
    <w:rsid w:val="00C84678"/>
    <w:rsid w:val="00C85DD2"/>
    <w:rsid w:val="00C8686D"/>
    <w:rsid w:val="00C8695C"/>
    <w:rsid w:val="00C869EA"/>
    <w:rsid w:val="00C8768B"/>
    <w:rsid w:val="00C87B1F"/>
    <w:rsid w:val="00C90278"/>
    <w:rsid w:val="00C90468"/>
    <w:rsid w:val="00C9112F"/>
    <w:rsid w:val="00C9146B"/>
    <w:rsid w:val="00C9186F"/>
    <w:rsid w:val="00C91C24"/>
    <w:rsid w:val="00C92273"/>
    <w:rsid w:val="00C9244E"/>
    <w:rsid w:val="00C92969"/>
    <w:rsid w:val="00C92BE7"/>
    <w:rsid w:val="00C92D8C"/>
    <w:rsid w:val="00C93059"/>
    <w:rsid w:val="00C9450C"/>
    <w:rsid w:val="00C9482F"/>
    <w:rsid w:val="00C95054"/>
    <w:rsid w:val="00C95EAD"/>
    <w:rsid w:val="00C95F4C"/>
    <w:rsid w:val="00C95F73"/>
    <w:rsid w:val="00C95FAB"/>
    <w:rsid w:val="00C970D5"/>
    <w:rsid w:val="00C9715C"/>
    <w:rsid w:val="00C9732E"/>
    <w:rsid w:val="00C977B7"/>
    <w:rsid w:val="00CA007E"/>
    <w:rsid w:val="00CA091A"/>
    <w:rsid w:val="00CA0F41"/>
    <w:rsid w:val="00CA14C0"/>
    <w:rsid w:val="00CA154A"/>
    <w:rsid w:val="00CA15F7"/>
    <w:rsid w:val="00CA166D"/>
    <w:rsid w:val="00CA1AF5"/>
    <w:rsid w:val="00CA1D00"/>
    <w:rsid w:val="00CA2840"/>
    <w:rsid w:val="00CA291F"/>
    <w:rsid w:val="00CA3066"/>
    <w:rsid w:val="00CA311C"/>
    <w:rsid w:val="00CA3303"/>
    <w:rsid w:val="00CA3514"/>
    <w:rsid w:val="00CA4052"/>
    <w:rsid w:val="00CA4083"/>
    <w:rsid w:val="00CA4142"/>
    <w:rsid w:val="00CA454F"/>
    <w:rsid w:val="00CA4F00"/>
    <w:rsid w:val="00CA510F"/>
    <w:rsid w:val="00CA5E2D"/>
    <w:rsid w:val="00CA66DF"/>
    <w:rsid w:val="00CA6876"/>
    <w:rsid w:val="00CA7063"/>
    <w:rsid w:val="00CA7467"/>
    <w:rsid w:val="00CA7744"/>
    <w:rsid w:val="00CA7B09"/>
    <w:rsid w:val="00CB106D"/>
    <w:rsid w:val="00CB13E3"/>
    <w:rsid w:val="00CB264A"/>
    <w:rsid w:val="00CB2698"/>
    <w:rsid w:val="00CB27CC"/>
    <w:rsid w:val="00CB2980"/>
    <w:rsid w:val="00CB30B8"/>
    <w:rsid w:val="00CB31FC"/>
    <w:rsid w:val="00CB3D10"/>
    <w:rsid w:val="00CB4601"/>
    <w:rsid w:val="00CB4725"/>
    <w:rsid w:val="00CB4B7E"/>
    <w:rsid w:val="00CB4D92"/>
    <w:rsid w:val="00CB529E"/>
    <w:rsid w:val="00CB56E9"/>
    <w:rsid w:val="00CB5767"/>
    <w:rsid w:val="00CB5959"/>
    <w:rsid w:val="00CB5B50"/>
    <w:rsid w:val="00CB624B"/>
    <w:rsid w:val="00CB6622"/>
    <w:rsid w:val="00CB6B6D"/>
    <w:rsid w:val="00CB6DBA"/>
    <w:rsid w:val="00CB6F2C"/>
    <w:rsid w:val="00CB7363"/>
    <w:rsid w:val="00CB7765"/>
    <w:rsid w:val="00CB78C8"/>
    <w:rsid w:val="00CB7A13"/>
    <w:rsid w:val="00CB7B49"/>
    <w:rsid w:val="00CB7CC1"/>
    <w:rsid w:val="00CC01CC"/>
    <w:rsid w:val="00CC0500"/>
    <w:rsid w:val="00CC070B"/>
    <w:rsid w:val="00CC1141"/>
    <w:rsid w:val="00CC1469"/>
    <w:rsid w:val="00CC14D8"/>
    <w:rsid w:val="00CC16F1"/>
    <w:rsid w:val="00CC1A10"/>
    <w:rsid w:val="00CC1F3A"/>
    <w:rsid w:val="00CC2200"/>
    <w:rsid w:val="00CC232B"/>
    <w:rsid w:val="00CC23B6"/>
    <w:rsid w:val="00CC25E1"/>
    <w:rsid w:val="00CC406B"/>
    <w:rsid w:val="00CC557A"/>
    <w:rsid w:val="00CC5A14"/>
    <w:rsid w:val="00CC5C0C"/>
    <w:rsid w:val="00CC5CE1"/>
    <w:rsid w:val="00CC6530"/>
    <w:rsid w:val="00CC6874"/>
    <w:rsid w:val="00CC736F"/>
    <w:rsid w:val="00CC7B17"/>
    <w:rsid w:val="00CC7C7B"/>
    <w:rsid w:val="00CD0114"/>
    <w:rsid w:val="00CD07E0"/>
    <w:rsid w:val="00CD1466"/>
    <w:rsid w:val="00CD35B6"/>
    <w:rsid w:val="00CD37D3"/>
    <w:rsid w:val="00CD415C"/>
    <w:rsid w:val="00CD42D5"/>
    <w:rsid w:val="00CD48D6"/>
    <w:rsid w:val="00CD48E7"/>
    <w:rsid w:val="00CD490E"/>
    <w:rsid w:val="00CD4ADF"/>
    <w:rsid w:val="00CD544A"/>
    <w:rsid w:val="00CD5B44"/>
    <w:rsid w:val="00CD68E0"/>
    <w:rsid w:val="00CD6E1D"/>
    <w:rsid w:val="00CD741D"/>
    <w:rsid w:val="00CD7861"/>
    <w:rsid w:val="00CD797C"/>
    <w:rsid w:val="00CE04D9"/>
    <w:rsid w:val="00CE0D6F"/>
    <w:rsid w:val="00CE0F4C"/>
    <w:rsid w:val="00CE1142"/>
    <w:rsid w:val="00CE138F"/>
    <w:rsid w:val="00CE1E4A"/>
    <w:rsid w:val="00CE24A6"/>
    <w:rsid w:val="00CE2E84"/>
    <w:rsid w:val="00CE3865"/>
    <w:rsid w:val="00CE3887"/>
    <w:rsid w:val="00CE4153"/>
    <w:rsid w:val="00CE42AD"/>
    <w:rsid w:val="00CE4958"/>
    <w:rsid w:val="00CE4AAA"/>
    <w:rsid w:val="00CE4B8F"/>
    <w:rsid w:val="00CE4C43"/>
    <w:rsid w:val="00CE50D3"/>
    <w:rsid w:val="00CE5759"/>
    <w:rsid w:val="00CE5761"/>
    <w:rsid w:val="00CE5AAC"/>
    <w:rsid w:val="00CE5F6F"/>
    <w:rsid w:val="00CE68F3"/>
    <w:rsid w:val="00CE75A1"/>
    <w:rsid w:val="00CE7A96"/>
    <w:rsid w:val="00CF00CA"/>
    <w:rsid w:val="00CF0103"/>
    <w:rsid w:val="00CF01DB"/>
    <w:rsid w:val="00CF060F"/>
    <w:rsid w:val="00CF069E"/>
    <w:rsid w:val="00CF0A25"/>
    <w:rsid w:val="00CF10D2"/>
    <w:rsid w:val="00CF25D2"/>
    <w:rsid w:val="00CF2BE8"/>
    <w:rsid w:val="00CF2D9E"/>
    <w:rsid w:val="00CF2FF9"/>
    <w:rsid w:val="00CF34B5"/>
    <w:rsid w:val="00CF4159"/>
    <w:rsid w:val="00CF420B"/>
    <w:rsid w:val="00CF426C"/>
    <w:rsid w:val="00CF4272"/>
    <w:rsid w:val="00CF4A56"/>
    <w:rsid w:val="00CF4DDE"/>
    <w:rsid w:val="00CF5586"/>
    <w:rsid w:val="00CF64CD"/>
    <w:rsid w:val="00CF6C33"/>
    <w:rsid w:val="00CF6D45"/>
    <w:rsid w:val="00CF6E40"/>
    <w:rsid w:val="00CF717B"/>
    <w:rsid w:val="00CF7339"/>
    <w:rsid w:val="00CF73C1"/>
    <w:rsid w:val="00CF7779"/>
    <w:rsid w:val="00CF77DC"/>
    <w:rsid w:val="00CF789D"/>
    <w:rsid w:val="00CF7C4E"/>
    <w:rsid w:val="00D00205"/>
    <w:rsid w:val="00D00FE3"/>
    <w:rsid w:val="00D0106F"/>
    <w:rsid w:val="00D014A3"/>
    <w:rsid w:val="00D01A61"/>
    <w:rsid w:val="00D01AB6"/>
    <w:rsid w:val="00D01BD7"/>
    <w:rsid w:val="00D02038"/>
    <w:rsid w:val="00D03447"/>
    <w:rsid w:val="00D0386D"/>
    <w:rsid w:val="00D03C81"/>
    <w:rsid w:val="00D040B6"/>
    <w:rsid w:val="00D04AAD"/>
    <w:rsid w:val="00D05079"/>
    <w:rsid w:val="00D0593C"/>
    <w:rsid w:val="00D06678"/>
    <w:rsid w:val="00D066DF"/>
    <w:rsid w:val="00D0670B"/>
    <w:rsid w:val="00D0683C"/>
    <w:rsid w:val="00D06AD1"/>
    <w:rsid w:val="00D06F62"/>
    <w:rsid w:val="00D06FD3"/>
    <w:rsid w:val="00D07040"/>
    <w:rsid w:val="00D07A86"/>
    <w:rsid w:val="00D10B0F"/>
    <w:rsid w:val="00D11208"/>
    <w:rsid w:val="00D1136B"/>
    <w:rsid w:val="00D11561"/>
    <w:rsid w:val="00D117CB"/>
    <w:rsid w:val="00D11A89"/>
    <w:rsid w:val="00D11BE7"/>
    <w:rsid w:val="00D11D17"/>
    <w:rsid w:val="00D11FCE"/>
    <w:rsid w:val="00D1241F"/>
    <w:rsid w:val="00D129CF"/>
    <w:rsid w:val="00D12A8D"/>
    <w:rsid w:val="00D13046"/>
    <w:rsid w:val="00D13371"/>
    <w:rsid w:val="00D1381E"/>
    <w:rsid w:val="00D139DF"/>
    <w:rsid w:val="00D13B82"/>
    <w:rsid w:val="00D13D33"/>
    <w:rsid w:val="00D1488E"/>
    <w:rsid w:val="00D14D12"/>
    <w:rsid w:val="00D14EA7"/>
    <w:rsid w:val="00D15599"/>
    <w:rsid w:val="00D16241"/>
    <w:rsid w:val="00D16578"/>
    <w:rsid w:val="00D16A7D"/>
    <w:rsid w:val="00D17E3F"/>
    <w:rsid w:val="00D17EA0"/>
    <w:rsid w:val="00D17EBA"/>
    <w:rsid w:val="00D20168"/>
    <w:rsid w:val="00D2066A"/>
    <w:rsid w:val="00D209CC"/>
    <w:rsid w:val="00D2160D"/>
    <w:rsid w:val="00D218C9"/>
    <w:rsid w:val="00D21D01"/>
    <w:rsid w:val="00D22189"/>
    <w:rsid w:val="00D22AA9"/>
    <w:rsid w:val="00D22B5B"/>
    <w:rsid w:val="00D244A9"/>
    <w:rsid w:val="00D244AF"/>
    <w:rsid w:val="00D249AE"/>
    <w:rsid w:val="00D25A74"/>
    <w:rsid w:val="00D25AC8"/>
    <w:rsid w:val="00D25B49"/>
    <w:rsid w:val="00D25C81"/>
    <w:rsid w:val="00D25DC8"/>
    <w:rsid w:val="00D25ED8"/>
    <w:rsid w:val="00D2613D"/>
    <w:rsid w:val="00D2660B"/>
    <w:rsid w:val="00D30524"/>
    <w:rsid w:val="00D30859"/>
    <w:rsid w:val="00D3086D"/>
    <w:rsid w:val="00D30AF6"/>
    <w:rsid w:val="00D318B5"/>
    <w:rsid w:val="00D32304"/>
    <w:rsid w:val="00D324C4"/>
    <w:rsid w:val="00D32B21"/>
    <w:rsid w:val="00D331B0"/>
    <w:rsid w:val="00D332CD"/>
    <w:rsid w:val="00D33A30"/>
    <w:rsid w:val="00D33DCF"/>
    <w:rsid w:val="00D344D7"/>
    <w:rsid w:val="00D353D9"/>
    <w:rsid w:val="00D353E0"/>
    <w:rsid w:val="00D3586A"/>
    <w:rsid w:val="00D35A1A"/>
    <w:rsid w:val="00D35E45"/>
    <w:rsid w:val="00D36671"/>
    <w:rsid w:val="00D36A87"/>
    <w:rsid w:val="00D36F64"/>
    <w:rsid w:val="00D376E9"/>
    <w:rsid w:val="00D376F6"/>
    <w:rsid w:val="00D37FEF"/>
    <w:rsid w:val="00D400B4"/>
    <w:rsid w:val="00D40658"/>
    <w:rsid w:val="00D407AD"/>
    <w:rsid w:val="00D40C10"/>
    <w:rsid w:val="00D40FF0"/>
    <w:rsid w:val="00D416C5"/>
    <w:rsid w:val="00D416EC"/>
    <w:rsid w:val="00D42956"/>
    <w:rsid w:val="00D42E3E"/>
    <w:rsid w:val="00D42F0D"/>
    <w:rsid w:val="00D43931"/>
    <w:rsid w:val="00D43AB2"/>
    <w:rsid w:val="00D43E77"/>
    <w:rsid w:val="00D452C2"/>
    <w:rsid w:val="00D45514"/>
    <w:rsid w:val="00D45F2C"/>
    <w:rsid w:val="00D46900"/>
    <w:rsid w:val="00D46BB0"/>
    <w:rsid w:val="00D471C7"/>
    <w:rsid w:val="00D47363"/>
    <w:rsid w:val="00D47C1F"/>
    <w:rsid w:val="00D50234"/>
    <w:rsid w:val="00D5066A"/>
    <w:rsid w:val="00D50860"/>
    <w:rsid w:val="00D52193"/>
    <w:rsid w:val="00D52614"/>
    <w:rsid w:val="00D52D04"/>
    <w:rsid w:val="00D532F3"/>
    <w:rsid w:val="00D53447"/>
    <w:rsid w:val="00D54314"/>
    <w:rsid w:val="00D54E52"/>
    <w:rsid w:val="00D550BA"/>
    <w:rsid w:val="00D55589"/>
    <w:rsid w:val="00D5574E"/>
    <w:rsid w:val="00D559FC"/>
    <w:rsid w:val="00D55A60"/>
    <w:rsid w:val="00D55FA2"/>
    <w:rsid w:val="00D5607A"/>
    <w:rsid w:val="00D57649"/>
    <w:rsid w:val="00D57825"/>
    <w:rsid w:val="00D57C66"/>
    <w:rsid w:val="00D57F06"/>
    <w:rsid w:val="00D601DC"/>
    <w:rsid w:val="00D6074F"/>
    <w:rsid w:val="00D60976"/>
    <w:rsid w:val="00D60F39"/>
    <w:rsid w:val="00D61C6C"/>
    <w:rsid w:val="00D61D49"/>
    <w:rsid w:val="00D61F80"/>
    <w:rsid w:val="00D62306"/>
    <w:rsid w:val="00D624EB"/>
    <w:rsid w:val="00D6287D"/>
    <w:rsid w:val="00D62DC5"/>
    <w:rsid w:val="00D6329F"/>
    <w:rsid w:val="00D63691"/>
    <w:rsid w:val="00D636C7"/>
    <w:rsid w:val="00D6438D"/>
    <w:rsid w:val="00D64969"/>
    <w:rsid w:val="00D6500B"/>
    <w:rsid w:val="00D6505E"/>
    <w:rsid w:val="00D654CD"/>
    <w:rsid w:val="00D65957"/>
    <w:rsid w:val="00D65AC3"/>
    <w:rsid w:val="00D65D14"/>
    <w:rsid w:val="00D66BEA"/>
    <w:rsid w:val="00D66DFA"/>
    <w:rsid w:val="00D670D3"/>
    <w:rsid w:val="00D67A37"/>
    <w:rsid w:val="00D7012B"/>
    <w:rsid w:val="00D70138"/>
    <w:rsid w:val="00D70257"/>
    <w:rsid w:val="00D70426"/>
    <w:rsid w:val="00D7060B"/>
    <w:rsid w:val="00D70905"/>
    <w:rsid w:val="00D70F43"/>
    <w:rsid w:val="00D71086"/>
    <w:rsid w:val="00D715FC"/>
    <w:rsid w:val="00D716F0"/>
    <w:rsid w:val="00D71D02"/>
    <w:rsid w:val="00D71D9A"/>
    <w:rsid w:val="00D71E8D"/>
    <w:rsid w:val="00D72BB0"/>
    <w:rsid w:val="00D72D6C"/>
    <w:rsid w:val="00D731A2"/>
    <w:rsid w:val="00D731DC"/>
    <w:rsid w:val="00D7392F"/>
    <w:rsid w:val="00D73F29"/>
    <w:rsid w:val="00D74082"/>
    <w:rsid w:val="00D740C7"/>
    <w:rsid w:val="00D7426E"/>
    <w:rsid w:val="00D74591"/>
    <w:rsid w:val="00D745DF"/>
    <w:rsid w:val="00D74DF3"/>
    <w:rsid w:val="00D75644"/>
    <w:rsid w:val="00D75B6B"/>
    <w:rsid w:val="00D762B3"/>
    <w:rsid w:val="00D7637B"/>
    <w:rsid w:val="00D7644E"/>
    <w:rsid w:val="00D767C4"/>
    <w:rsid w:val="00D767C7"/>
    <w:rsid w:val="00D76AC2"/>
    <w:rsid w:val="00D772FA"/>
    <w:rsid w:val="00D775E5"/>
    <w:rsid w:val="00D77AA7"/>
    <w:rsid w:val="00D80520"/>
    <w:rsid w:val="00D805A5"/>
    <w:rsid w:val="00D81298"/>
    <w:rsid w:val="00D82309"/>
    <w:rsid w:val="00D82812"/>
    <w:rsid w:val="00D82E6B"/>
    <w:rsid w:val="00D832B8"/>
    <w:rsid w:val="00D834FD"/>
    <w:rsid w:val="00D8378B"/>
    <w:rsid w:val="00D83EAC"/>
    <w:rsid w:val="00D84A35"/>
    <w:rsid w:val="00D84D7E"/>
    <w:rsid w:val="00D855F8"/>
    <w:rsid w:val="00D85AF6"/>
    <w:rsid w:val="00D85F8C"/>
    <w:rsid w:val="00D8627C"/>
    <w:rsid w:val="00D86433"/>
    <w:rsid w:val="00D8645F"/>
    <w:rsid w:val="00D86A7F"/>
    <w:rsid w:val="00D86E42"/>
    <w:rsid w:val="00D870FF"/>
    <w:rsid w:val="00D875D8"/>
    <w:rsid w:val="00D877BF"/>
    <w:rsid w:val="00D87CEE"/>
    <w:rsid w:val="00D87DAD"/>
    <w:rsid w:val="00D9065C"/>
    <w:rsid w:val="00D9090B"/>
    <w:rsid w:val="00D90FC0"/>
    <w:rsid w:val="00D9117D"/>
    <w:rsid w:val="00D91828"/>
    <w:rsid w:val="00D919A1"/>
    <w:rsid w:val="00D92195"/>
    <w:rsid w:val="00D92676"/>
    <w:rsid w:val="00D9344A"/>
    <w:rsid w:val="00D93ACB"/>
    <w:rsid w:val="00D93BBD"/>
    <w:rsid w:val="00D93C1E"/>
    <w:rsid w:val="00D9402E"/>
    <w:rsid w:val="00D94676"/>
    <w:rsid w:val="00D94C6C"/>
    <w:rsid w:val="00D95559"/>
    <w:rsid w:val="00D959F3"/>
    <w:rsid w:val="00D95ACB"/>
    <w:rsid w:val="00D95E45"/>
    <w:rsid w:val="00D95EA2"/>
    <w:rsid w:val="00D95F3B"/>
    <w:rsid w:val="00D966C7"/>
    <w:rsid w:val="00D96C0B"/>
    <w:rsid w:val="00DA0010"/>
    <w:rsid w:val="00DA0745"/>
    <w:rsid w:val="00DA1020"/>
    <w:rsid w:val="00DA13DC"/>
    <w:rsid w:val="00DA13F2"/>
    <w:rsid w:val="00DA14F7"/>
    <w:rsid w:val="00DA16DC"/>
    <w:rsid w:val="00DA178B"/>
    <w:rsid w:val="00DA1815"/>
    <w:rsid w:val="00DA1D04"/>
    <w:rsid w:val="00DA2CE1"/>
    <w:rsid w:val="00DA3631"/>
    <w:rsid w:val="00DA3860"/>
    <w:rsid w:val="00DA3866"/>
    <w:rsid w:val="00DA4500"/>
    <w:rsid w:val="00DA48E0"/>
    <w:rsid w:val="00DA4B0C"/>
    <w:rsid w:val="00DA4DDE"/>
    <w:rsid w:val="00DA545B"/>
    <w:rsid w:val="00DA5888"/>
    <w:rsid w:val="00DA5A59"/>
    <w:rsid w:val="00DA680A"/>
    <w:rsid w:val="00DA6D11"/>
    <w:rsid w:val="00DA7D5E"/>
    <w:rsid w:val="00DB023B"/>
    <w:rsid w:val="00DB0CF1"/>
    <w:rsid w:val="00DB116E"/>
    <w:rsid w:val="00DB11DB"/>
    <w:rsid w:val="00DB1484"/>
    <w:rsid w:val="00DB1A0A"/>
    <w:rsid w:val="00DB1F9F"/>
    <w:rsid w:val="00DB211C"/>
    <w:rsid w:val="00DB253F"/>
    <w:rsid w:val="00DB27F8"/>
    <w:rsid w:val="00DB283C"/>
    <w:rsid w:val="00DB2B46"/>
    <w:rsid w:val="00DB32BC"/>
    <w:rsid w:val="00DB4064"/>
    <w:rsid w:val="00DB43C8"/>
    <w:rsid w:val="00DB5129"/>
    <w:rsid w:val="00DB5568"/>
    <w:rsid w:val="00DB5D23"/>
    <w:rsid w:val="00DB5E1F"/>
    <w:rsid w:val="00DB5FDF"/>
    <w:rsid w:val="00DB62BF"/>
    <w:rsid w:val="00DB641E"/>
    <w:rsid w:val="00DB652D"/>
    <w:rsid w:val="00DB672E"/>
    <w:rsid w:val="00DB6B92"/>
    <w:rsid w:val="00DB7257"/>
    <w:rsid w:val="00DB78C1"/>
    <w:rsid w:val="00DB7C3F"/>
    <w:rsid w:val="00DB7EBA"/>
    <w:rsid w:val="00DC051E"/>
    <w:rsid w:val="00DC097F"/>
    <w:rsid w:val="00DC1B39"/>
    <w:rsid w:val="00DC26E2"/>
    <w:rsid w:val="00DC2CEE"/>
    <w:rsid w:val="00DC2F80"/>
    <w:rsid w:val="00DC3290"/>
    <w:rsid w:val="00DC3C38"/>
    <w:rsid w:val="00DC47F4"/>
    <w:rsid w:val="00DC4EED"/>
    <w:rsid w:val="00DC572C"/>
    <w:rsid w:val="00DC599B"/>
    <w:rsid w:val="00DC5B92"/>
    <w:rsid w:val="00DC6A29"/>
    <w:rsid w:val="00DC6E88"/>
    <w:rsid w:val="00DC7215"/>
    <w:rsid w:val="00DC7568"/>
    <w:rsid w:val="00DC792B"/>
    <w:rsid w:val="00DC7AB7"/>
    <w:rsid w:val="00DD0281"/>
    <w:rsid w:val="00DD08B3"/>
    <w:rsid w:val="00DD0CA5"/>
    <w:rsid w:val="00DD0E21"/>
    <w:rsid w:val="00DD15C9"/>
    <w:rsid w:val="00DD276B"/>
    <w:rsid w:val="00DD2C32"/>
    <w:rsid w:val="00DD3169"/>
    <w:rsid w:val="00DD3773"/>
    <w:rsid w:val="00DD3920"/>
    <w:rsid w:val="00DD3D6C"/>
    <w:rsid w:val="00DD40D2"/>
    <w:rsid w:val="00DD4B63"/>
    <w:rsid w:val="00DD4CEF"/>
    <w:rsid w:val="00DD4DAC"/>
    <w:rsid w:val="00DD58D3"/>
    <w:rsid w:val="00DD6AF9"/>
    <w:rsid w:val="00DD71EE"/>
    <w:rsid w:val="00DD72FE"/>
    <w:rsid w:val="00DD7D84"/>
    <w:rsid w:val="00DE00A7"/>
    <w:rsid w:val="00DE018E"/>
    <w:rsid w:val="00DE0284"/>
    <w:rsid w:val="00DE09BA"/>
    <w:rsid w:val="00DE0B8F"/>
    <w:rsid w:val="00DE152E"/>
    <w:rsid w:val="00DE18FC"/>
    <w:rsid w:val="00DE22D7"/>
    <w:rsid w:val="00DE24B0"/>
    <w:rsid w:val="00DE2907"/>
    <w:rsid w:val="00DE295E"/>
    <w:rsid w:val="00DE31D3"/>
    <w:rsid w:val="00DE3284"/>
    <w:rsid w:val="00DE3F53"/>
    <w:rsid w:val="00DE3F7B"/>
    <w:rsid w:val="00DE43AB"/>
    <w:rsid w:val="00DE4B68"/>
    <w:rsid w:val="00DE4CB4"/>
    <w:rsid w:val="00DE54F2"/>
    <w:rsid w:val="00DE59F1"/>
    <w:rsid w:val="00DE5A18"/>
    <w:rsid w:val="00DE6030"/>
    <w:rsid w:val="00DE61E8"/>
    <w:rsid w:val="00DE6616"/>
    <w:rsid w:val="00DE6D9B"/>
    <w:rsid w:val="00DE7418"/>
    <w:rsid w:val="00DE75CE"/>
    <w:rsid w:val="00DF0284"/>
    <w:rsid w:val="00DF0BD6"/>
    <w:rsid w:val="00DF14CC"/>
    <w:rsid w:val="00DF1E98"/>
    <w:rsid w:val="00DF2083"/>
    <w:rsid w:val="00DF2291"/>
    <w:rsid w:val="00DF27A2"/>
    <w:rsid w:val="00DF2D13"/>
    <w:rsid w:val="00DF3073"/>
    <w:rsid w:val="00DF33A1"/>
    <w:rsid w:val="00DF40D2"/>
    <w:rsid w:val="00DF44A5"/>
    <w:rsid w:val="00DF48E2"/>
    <w:rsid w:val="00DF4B07"/>
    <w:rsid w:val="00DF5B30"/>
    <w:rsid w:val="00DF6EFE"/>
    <w:rsid w:val="00DF754F"/>
    <w:rsid w:val="00DF7699"/>
    <w:rsid w:val="00DF7ABF"/>
    <w:rsid w:val="00E0026C"/>
    <w:rsid w:val="00E0053E"/>
    <w:rsid w:val="00E00937"/>
    <w:rsid w:val="00E00A73"/>
    <w:rsid w:val="00E00CA8"/>
    <w:rsid w:val="00E01196"/>
    <w:rsid w:val="00E012F4"/>
    <w:rsid w:val="00E01340"/>
    <w:rsid w:val="00E017AF"/>
    <w:rsid w:val="00E017E1"/>
    <w:rsid w:val="00E01A8A"/>
    <w:rsid w:val="00E01B2F"/>
    <w:rsid w:val="00E027E8"/>
    <w:rsid w:val="00E0287D"/>
    <w:rsid w:val="00E02BBB"/>
    <w:rsid w:val="00E02E7A"/>
    <w:rsid w:val="00E030C8"/>
    <w:rsid w:val="00E032B9"/>
    <w:rsid w:val="00E048D9"/>
    <w:rsid w:val="00E04BAC"/>
    <w:rsid w:val="00E04D73"/>
    <w:rsid w:val="00E0539A"/>
    <w:rsid w:val="00E05CE5"/>
    <w:rsid w:val="00E06397"/>
    <w:rsid w:val="00E06D18"/>
    <w:rsid w:val="00E06FE2"/>
    <w:rsid w:val="00E07586"/>
    <w:rsid w:val="00E07F35"/>
    <w:rsid w:val="00E101CD"/>
    <w:rsid w:val="00E10352"/>
    <w:rsid w:val="00E10E32"/>
    <w:rsid w:val="00E112EE"/>
    <w:rsid w:val="00E115C7"/>
    <w:rsid w:val="00E11B6D"/>
    <w:rsid w:val="00E11DDC"/>
    <w:rsid w:val="00E11F51"/>
    <w:rsid w:val="00E120DA"/>
    <w:rsid w:val="00E13319"/>
    <w:rsid w:val="00E136C8"/>
    <w:rsid w:val="00E13E0B"/>
    <w:rsid w:val="00E141B7"/>
    <w:rsid w:val="00E142D5"/>
    <w:rsid w:val="00E1457D"/>
    <w:rsid w:val="00E145BC"/>
    <w:rsid w:val="00E148B2"/>
    <w:rsid w:val="00E14BDB"/>
    <w:rsid w:val="00E1542D"/>
    <w:rsid w:val="00E15E3A"/>
    <w:rsid w:val="00E1681C"/>
    <w:rsid w:val="00E16D6D"/>
    <w:rsid w:val="00E17412"/>
    <w:rsid w:val="00E1755C"/>
    <w:rsid w:val="00E175AD"/>
    <w:rsid w:val="00E17DFA"/>
    <w:rsid w:val="00E202B0"/>
    <w:rsid w:val="00E209E2"/>
    <w:rsid w:val="00E20A11"/>
    <w:rsid w:val="00E20A86"/>
    <w:rsid w:val="00E20F93"/>
    <w:rsid w:val="00E2107C"/>
    <w:rsid w:val="00E21E24"/>
    <w:rsid w:val="00E21ED2"/>
    <w:rsid w:val="00E21F11"/>
    <w:rsid w:val="00E226A8"/>
    <w:rsid w:val="00E22AC2"/>
    <w:rsid w:val="00E23912"/>
    <w:rsid w:val="00E23AFC"/>
    <w:rsid w:val="00E23D61"/>
    <w:rsid w:val="00E23D87"/>
    <w:rsid w:val="00E23DBF"/>
    <w:rsid w:val="00E24260"/>
    <w:rsid w:val="00E24334"/>
    <w:rsid w:val="00E2485D"/>
    <w:rsid w:val="00E2513C"/>
    <w:rsid w:val="00E25207"/>
    <w:rsid w:val="00E25300"/>
    <w:rsid w:val="00E2562E"/>
    <w:rsid w:val="00E25C3E"/>
    <w:rsid w:val="00E25D5D"/>
    <w:rsid w:val="00E25F72"/>
    <w:rsid w:val="00E266D5"/>
    <w:rsid w:val="00E267B0"/>
    <w:rsid w:val="00E2689C"/>
    <w:rsid w:val="00E26FE2"/>
    <w:rsid w:val="00E277EE"/>
    <w:rsid w:val="00E27CFE"/>
    <w:rsid w:val="00E3086D"/>
    <w:rsid w:val="00E308AB"/>
    <w:rsid w:val="00E30A99"/>
    <w:rsid w:val="00E30E4D"/>
    <w:rsid w:val="00E311A8"/>
    <w:rsid w:val="00E314B5"/>
    <w:rsid w:val="00E31928"/>
    <w:rsid w:val="00E3223D"/>
    <w:rsid w:val="00E32441"/>
    <w:rsid w:val="00E331BD"/>
    <w:rsid w:val="00E33CD5"/>
    <w:rsid w:val="00E33F58"/>
    <w:rsid w:val="00E34790"/>
    <w:rsid w:val="00E34AD3"/>
    <w:rsid w:val="00E34BC8"/>
    <w:rsid w:val="00E34C14"/>
    <w:rsid w:val="00E34C44"/>
    <w:rsid w:val="00E34F05"/>
    <w:rsid w:val="00E3523E"/>
    <w:rsid w:val="00E35412"/>
    <w:rsid w:val="00E3581B"/>
    <w:rsid w:val="00E35E3C"/>
    <w:rsid w:val="00E35FDD"/>
    <w:rsid w:val="00E3695D"/>
    <w:rsid w:val="00E36DF2"/>
    <w:rsid w:val="00E374B0"/>
    <w:rsid w:val="00E37847"/>
    <w:rsid w:val="00E40136"/>
    <w:rsid w:val="00E409A4"/>
    <w:rsid w:val="00E40DA7"/>
    <w:rsid w:val="00E428F8"/>
    <w:rsid w:val="00E43030"/>
    <w:rsid w:val="00E43152"/>
    <w:rsid w:val="00E43589"/>
    <w:rsid w:val="00E43AC0"/>
    <w:rsid w:val="00E43C0B"/>
    <w:rsid w:val="00E43C8D"/>
    <w:rsid w:val="00E44651"/>
    <w:rsid w:val="00E44DC8"/>
    <w:rsid w:val="00E44F10"/>
    <w:rsid w:val="00E450AF"/>
    <w:rsid w:val="00E45592"/>
    <w:rsid w:val="00E45728"/>
    <w:rsid w:val="00E457C8"/>
    <w:rsid w:val="00E45E52"/>
    <w:rsid w:val="00E46884"/>
    <w:rsid w:val="00E46E4D"/>
    <w:rsid w:val="00E47160"/>
    <w:rsid w:val="00E477C5"/>
    <w:rsid w:val="00E503A5"/>
    <w:rsid w:val="00E503AF"/>
    <w:rsid w:val="00E50497"/>
    <w:rsid w:val="00E506A4"/>
    <w:rsid w:val="00E50E29"/>
    <w:rsid w:val="00E51222"/>
    <w:rsid w:val="00E51294"/>
    <w:rsid w:val="00E51356"/>
    <w:rsid w:val="00E5189D"/>
    <w:rsid w:val="00E5192A"/>
    <w:rsid w:val="00E51D3F"/>
    <w:rsid w:val="00E51E3A"/>
    <w:rsid w:val="00E51F3D"/>
    <w:rsid w:val="00E52619"/>
    <w:rsid w:val="00E52C09"/>
    <w:rsid w:val="00E52DA2"/>
    <w:rsid w:val="00E532F7"/>
    <w:rsid w:val="00E537F1"/>
    <w:rsid w:val="00E539BE"/>
    <w:rsid w:val="00E53D7C"/>
    <w:rsid w:val="00E53F64"/>
    <w:rsid w:val="00E54007"/>
    <w:rsid w:val="00E54162"/>
    <w:rsid w:val="00E54197"/>
    <w:rsid w:val="00E543F0"/>
    <w:rsid w:val="00E558C9"/>
    <w:rsid w:val="00E55985"/>
    <w:rsid w:val="00E55D83"/>
    <w:rsid w:val="00E56054"/>
    <w:rsid w:val="00E56415"/>
    <w:rsid w:val="00E56B9E"/>
    <w:rsid w:val="00E576BA"/>
    <w:rsid w:val="00E577F5"/>
    <w:rsid w:val="00E57950"/>
    <w:rsid w:val="00E607CC"/>
    <w:rsid w:val="00E60B16"/>
    <w:rsid w:val="00E60B4A"/>
    <w:rsid w:val="00E60B9B"/>
    <w:rsid w:val="00E6131D"/>
    <w:rsid w:val="00E6181C"/>
    <w:rsid w:val="00E61A93"/>
    <w:rsid w:val="00E61BBB"/>
    <w:rsid w:val="00E61E5C"/>
    <w:rsid w:val="00E623E0"/>
    <w:rsid w:val="00E626B2"/>
    <w:rsid w:val="00E634C6"/>
    <w:rsid w:val="00E63D05"/>
    <w:rsid w:val="00E64354"/>
    <w:rsid w:val="00E6455A"/>
    <w:rsid w:val="00E654BB"/>
    <w:rsid w:val="00E657DF"/>
    <w:rsid w:val="00E65883"/>
    <w:rsid w:val="00E659C4"/>
    <w:rsid w:val="00E660A4"/>
    <w:rsid w:val="00E6622B"/>
    <w:rsid w:val="00E6699F"/>
    <w:rsid w:val="00E66A13"/>
    <w:rsid w:val="00E66F20"/>
    <w:rsid w:val="00E679BE"/>
    <w:rsid w:val="00E67D96"/>
    <w:rsid w:val="00E67DE3"/>
    <w:rsid w:val="00E67FAF"/>
    <w:rsid w:val="00E708AD"/>
    <w:rsid w:val="00E70B34"/>
    <w:rsid w:val="00E716E3"/>
    <w:rsid w:val="00E7231C"/>
    <w:rsid w:val="00E72401"/>
    <w:rsid w:val="00E7299A"/>
    <w:rsid w:val="00E72DD0"/>
    <w:rsid w:val="00E72EC6"/>
    <w:rsid w:val="00E7302F"/>
    <w:rsid w:val="00E7325A"/>
    <w:rsid w:val="00E7353D"/>
    <w:rsid w:val="00E737E5"/>
    <w:rsid w:val="00E73D51"/>
    <w:rsid w:val="00E74453"/>
    <w:rsid w:val="00E748D8"/>
    <w:rsid w:val="00E74B02"/>
    <w:rsid w:val="00E75645"/>
    <w:rsid w:val="00E75CA7"/>
    <w:rsid w:val="00E75FBF"/>
    <w:rsid w:val="00E76E41"/>
    <w:rsid w:val="00E771FF"/>
    <w:rsid w:val="00E77C8F"/>
    <w:rsid w:val="00E8051A"/>
    <w:rsid w:val="00E807E1"/>
    <w:rsid w:val="00E80EE4"/>
    <w:rsid w:val="00E814DB"/>
    <w:rsid w:val="00E81597"/>
    <w:rsid w:val="00E815A4"/>
    <w:rsid w:val="00E81F55"/>
    <w:rsid w:val="00E82593"/>
    <w:rsid w:val="00E82B17"/>
    <w:rsid w:val="00E82BA1"/>
    <w:rsid w:val="00E8334D"/>
    <w:rsid w:val="00E834D3"/>
    <w:rsid w:val="00E83A3C"/>
    <w:rsid w:val="00E83D4E"/>
    <w:rsid w:val="00E83F34"/>
    <w:rsid w:val="00E84358"/>
    <w:rsid w:val="00E844DD"/>
    <w:rsid w:val="00E845D1"/>
    <w:rsid w:val="00E84F5C"/>
    <w:rsid w:val="00E85547"/>
    <w:rsid w:val="00E85880"/>
    <w:rsid w:val="00E86B93"/>
    <w:rsid w:val="00E86E65"/>
    <w:rsid w:val="00E872B1"/>
    <w:rsid w:val="00E87821"/>
    <w:rsid w:val="00E8788B"/>
    <w:rsid w:val="00E87AE3"/>
    <w:rsid w:val="00E90104"/>
    <w:rsid w:val="00E90225"/>
    <w:rsid w:val="00E90388"/>
    <w:rsid w:val="00E90B4F"/>
    <w:rsid w:val="00E910E9"/>
    <w:rsid w:val="00E919FF"/>
    <w:rsid w:val="00E91FAA"/>
    <w:rsid w:val="00E92461"/>
    <w:rsid w:val="00E925A8"/>
    <w:rsid w:val="00E92890"/>
    <w:rsid w:val="00E92940"/>
    <w:rsid w:val="00E92D30"/>
    <w:rsid w:val="00E938D8"/>
    <w:rsid w:val="00E93F98"/>
    <w:rsid w:val="00E93FC4"/>
    <w:rsid w:val="00E943F7"/>
    <w:rsid w:val="00E94543"/>
    <w:rsid w:val="00E94FC5"/>
    <w:rsid w:val="00E9509F"/>
    <w:rsid w:val="00E950E1"/>
    <w:rsid w:val="00E951DA"/>
    <w:rsid w:val="00E95539"/>
    <w:rsid w:val="00E96162"/>
    <w:rsid w:val="00E9641D"/>
    <w:rsid w:val="00E96496"/>
    <w:rsid w:val="00E96508"/>
    <w:rsid w:val="00E966C4"/>
    <w:rsid w:val="00E97175"/>
    <w:rsid w:val="00E976D1"/>
    <w:rsid w:val="00E9770E"/>
    <w:rsid w:val="00E979AA"/>
    <w:rsid w:val="00E97A67"/>
    <w:rsid w:val="00E97B05"/>
    <w:rsid w:val="00E97B33"/>
    <w:rsid w:val="00E97F0F"/>
    <w:rsid w:val="00EA0155"/>
    <w:rsid w:val="00EA0762"/>
    <w:rsid w:val="00EA093A"/>
    <w:rsid w:val="00EA0DED"/>
    <w:rsid w:val="00EA0EAE"/>
    <w:rsid w:val="00EA1B28"/>
    <w:rsid w:val="00EA1C47"/>
    <w:rsid w:val="00EA1DEB"/>
    <w:rsid w:val="00EA2A4F"/>
    <w:rsid w:val="00EA2C10"/>
    <w:rsid w:val="00EA2D64"/>
    <w:rsid w:val="00EA2E57"/>
    <w:rsid w:val="00EA319B"/>
    <w:rsid w:val="00EA33B0"/>
    <w:rsid w:val="00EA35F5"/>
    <w:rsid w:val="00EA37D1"/>
    <w:rsid w:val="00EA38E5"/>
    <w:rsid w:val="00EA3C8E"/>
    <w:rsid w:val="00EA480C"/>
    <w:rsid w:val="00EA4B61"/>
    <w:rsid w:val="00EA4E8F"/>
    <w:rsid w:val="00EA5408"/>
    <w:rsid w:val="00EA578A"/>
    <w:rsid w:val="00EA57F3"/>
    <w:rsid w:val="00EA5BB6"/>
    <w:rsid w:val="00EA63F3"/>
    <w:rsid w:val="00EA64B1"/>
    <w:rsid w:val="00EA6508"/>
    <w:rsid w:val="00EA6D9E"/>
    <w:rsid w:val="00EA7119"/>
    <w:rsid w:val="00EA72C6"/>
    <w:rsid w:val="00EA76A9"/>
    <w:rsid w:val="00EB0309"/>
    <w:rsid w:val="00EB04E2"/>
    <w:rsid w:val="00EB0DEB"/>
    <w:rsid w:val="00EB15E7"/>
    <w:rsid w:val="00EB21DF"/>
    <w:rsid w:val="00EB263B"/>
    <w:rsid w:val="00EB26AA"/>
    <w:rsid w:val="00EB29F2"/>
    <w:rsid w:val="00EB2F8F"/>
    <w:rsid w:val="00EB3311"/>
    <w:rsid w:val="00EB3944"/>
    <w:rsid w:val="00EB3A19"/>
    <w:rsid w:val="00EB402B"/>
    <w:rsid w:val="00EB49C2"/>
    <w:rsid w:val="00EB4A14"/>
    <w:rsid w:val="00EB5639"/>
    <w:rsid w:val="00EB621A"/>
    <w:rsid w:val="00EB6B87"/>
    <w:rsid w:val="00EB6FFB"/>
    <w:rsid w:val="00EB74A4"/>
    <w:rsid w:val="00EC0042"/>
    <w:rsid w:val="00EC04E4"/>
    <w:rsid w:val="00EC0768"/>
    <w:rsid w:val="00EC0AE5"/>
    <w:rsid w:val="00EC0D59"/>
    <w:rsid w:val="00EC127E"/>
    <w:rsid w:val="00EC13A6"/>
    <w:rsid w:val="00EC1502"/>
    <w:rsid w:val="00EC1508"/>
    <w:rsid w:val="00EC1647"/>
    <w:rsid w:val="00EC20E2"/>
    <w:rsid w:val="00EC2141"/>
    <w:rsid w:val="00EC21AF"/>
    <w:rsid w:val="00EC23C9"/>
    <w:rsid w:val="00EC2C5A"/>
    <w:rsid w:val="00EC304C"/>
    <w:rsid w:val="00EC320C"/>
    <w:rsid w:val="00EC4E5F"/>
    <w:rsid w:val="00EC4F9F"/>
    <w:rsid w:val="00EC5245"/>
    <w:rsid w:val="00EC52A7"/>
    <w:rsid w:val="00EC581D"/>
    <w:rsid w:val="00EC5945"/>
    <w:rsid w:val="00EC605E"/>
    <w:rsid w:val="00EC61D1"/>
    <w:rsid w:val="00EC695D"/>
    <w:rsid w:val="00EC6DBF"/>
    <w:rsid w:val="00EC78BE"/>
    <w:rsid w:val="00EC7C2C"/>
    <w:rsid w:val="00ED022E"/>
    <w:rsid w:val="00ED04A8"/>
    <w:rsid w:val="00ED0689"/>
    <w:rsid w:val="00ED138D"/>
    <w:rsid w:val="00ED19CD"/>
    <w:rsid w:val="00ED1E78"/>
    <w:rsid w:val="00ED266F"/>
    <w:rsid w:val="00ED26A8"/>
    <w:rsid w:val="00ED2DAF"/>
    <w:rsid w:val="00ED34BF"/>
    <w:rsid w:val="00ED3CDE"/>
    <w:rsid w:val="00ED3D96"/>
    <w:rsid w:val="00ED3F15"/>
    <w:rsid w:val="00ED43AB"/>
    <w:rsid w:val="00ED44E7"/>
    <w:rsid w:val="00ED4504"/>
    <w:rsid w:val="00ED4591"/>
    <w:rsid w:val="00ED491C"/>
    <w:rsid w:val="00ED559C"/>
    <w:rsid w:val="00ED5B35"/>
    <w:rsid w:val="00ED5DB8"/>
    <w:rsid w:val="00ED61DF"/>
    <w:rsid w:val="00ED67DC"/>
    <w:rsid w:val="00ED6AA4"/>
    <w:rsid w:val="00ED70DA"/>
    <w:rsid w:val="00ED74E0"/>
    <w:rsid w:val="00ED796C"/>
    <w:rsid w:val="00EE0105"/>
    <w:rsid w:val="00EE0A1C"/>
    <w:rsid w:val="00EE0BE9"/>
    <w:rsid w:val="00EE0E29"/>
    <w:rsid w:val="00EE0E46"/>
    <w:rsid w:val="00EE1146"/>
    <w:rsid w:val="00EE1428"/>
    <w:rsid w:val="00EE154F"/>
    <w:rsid w:val="00EE168A"/>
    <w:rsid w:val="00EE2456"/>
    <w:rsid w:val="00EE2771"/>
    <w:rsid w:val="00EE2ACE"/>
    <w:rsid w:val="00EE2C51"/>
    <w:rsid w:val="00EE2DD4"/>
    <w:rsid w:val="00EE33B0"/>
    <w:rsid w:val="00EE3A97"/>
    <w:rsid w:val="00EE4B67"/>
    <w:rsid w:val="00EE4CC1"/>
    <w:rsid w:val="00EE4F0F"/>
    <w:rsid w:val="00EE4FF1"/>
    <w:rsid w:val="00EE5152"/>
    <w:rsid w:val="00EE5B47"/>
    <w:rsid w:val="00EE611D"/>
    <w:rsid w:val="00EE6294"/>
    <w:rsid w:val="00EE6410"/>
    <w:rsid w:val="00EE64D7"/>
    <w:rsid w:val="00EE72BB"/>
    <w:rsid w:val="00EE72BD"/>
    <w:rsid w:val="00EE737A"/>
    <w:rsid w:val="00EF05B6"/>
    <w:rsid w:val="00EF069E"/>
    <w:rsid w:val="00EF0A02"/>
    <w:rsid w:val="00EF0C1A"/>
    <w:rsid w:val="00EF0FD7"/>
    <w:rsid w:val="00EF19F8"/>
    <w:rsid w:val="00EF1B2D"/>
    <w:rsid w:val="00EF1CBF"/>
    <w:rsid w:val="00EF1D4F"/>
    <w:rsid w:val="00EF23EA"/>
    <w:rsid w:val="00EF2C5C"/>
    <w:rsid w:val="00EF2DE5"/>
    <w:rsid w:val="00EF339A"/>
    <w:rsid w:val="00EF3A14"/>
    <w:rsid w:val="00EF3EDF"/>
    <w:rsid w:val="00EF4074"/>
    <w:rsid w:val="00EF429C"/>
    <w:rsid w:val="00EF4361"/>
    <w:rsid w:val="00EF43FD"/>
    <w:rsid w:val="00EF4504"/>
    <w:rsid w:val="00EF5D36"/>
    <w:rsid w:val="00EF64CD"/>
    <w:rsid w:val="00EF668C"/>
    <w:rsid w:val="00EF68ED"/>
    <w:rsid w:val="00EF6E9E"/>
    <w:rsid w:val="00F0061A"/>
    <w:rsid w:val="00F00BDB"/>
    <w:rsid w:val="00F01354"/>
    <w:rsid w:val="00F021DA"/>
    <w:rsid w:val="00F02213"/>
    <w:rsid w:val="00F02746"/>
    <w:rsid w:val="00F02979"/>
    <w:rsid w:val="00F02CDB"/>
    <w:rsid w:val="00F02FAA"/>
    <w:rsid w:val="00F02FD5"/>
    <w:rsid w:val="00F032D8"/>
    <w:rsid w:val="00F0386E"/>
    <w:rsid w:val="00F03FD7"/>
    <w:rsid w:val="00F046F6"/>
    <w:rsid w:val="00F05682"/>
    <w:rsid w:val="00F059FE"/>
    <w:rsid w:val="00F05C21"/>
    <w:rsid w:val="00F0624F"/>
    <w:rsid w:val="00F062BF"/>
    <w:rsid w:val="00F06305"/>
    <w:rsid w:val="00F067A5"/>
    <w:rsid w:val="00F06CB2"/>
    <w:rsid w:val="00F07FF5"/>
    <w:rsid w:val="00F10018"/>
    <w:rsid w:val="00F1046F"/>
    <w:rsid w:val="00F104D9"/>
    <w:rsid w:val="00F104E9"/>
    <w:rsid w:val="00F109A1"/>
    <w:rsid w:val="00F11317"/>
    <w:rsid w:val="00F11725"/>
    <w:rsid w:val="00F11BD8"/>
    <w:rsid w:val="00F11CDA"/>
    <w:rsid w:val="00F12038"/>
    <w:rsid w:val="00F12DBB"/>
    <w:rsid w:val="00F13416"/>
    <w:rsid w:val="00F1360C"/>
    <w:rsid w:val="00F13799"/>
    <w:rsid w:val="00F13FF6"/>
    <w:rsid w:val="00F1443D"/>
    <w:rsid w:val="00F14733"/>
    <w:rsid w:val="00F14D96"/>
    <w:rsid w:val="00F15C46"/>
    <w:rsid w:val="00F16AB6"/>
    <w:rsid w:val="00F16BD1"/>
    <w:rsid w:val="00F17A94"/>
    <w:rsid w:val="00F20CB9"/>
    <w:rsid w:val="00F20E2B"/>
    <w:rsid w:val="00F210C2"/>
    <w:rsid w:val="00F21332"/>
    <w:rsid w:val="00F213B0"/>
    <w:rsid w:val="00F215D6"/>
    <w:rsid w:val="00F21C95"/>
    <w:rsid w:val="00F225BC"/>
    <w:rsid w:val="00F2275D"/>
    <w:rsid w:val="00F22E92"/>
    <w:rsid w:val="00F22FF0"/>
    <w:rsid w:val="00F23540"/>
    <w:rsid w:val="00F235C4"/>
    <w:rsid w:val="00F236DB"/>
    <w:rsid w:val="00F24D33"/>
    <w:rsid w:val="00F253F6"/>
    <w:rsid w:val="00F254B6"/>
    <w:rsid w:val="00F26127"/>
    <w:rsid w:val="00F264CE"/>
    <w:rsid w:val="00F26608"/>
    <w:rsid w:val="00F26930"/>
    <w:rsid w:val="00F26B6A"/>
    <w:rsid w:val="00F26C44"/>
    <w:rsid w:val="00F26F1A"/>
    <w:rsid w:val="00F26FAF"/>
    <w:rsid w:val="00F27983"/>
    <w:rsid w:val="00F2799B"/>
    <w:rsid w:val="00F279D7"/>
    <w:rsid w:val="00F27A70"/>
    <w:rsid w:val="00F302EB"/>
    <w:rsid w:val="00F314DA"/>
    <w:rsid w:val="00F31D30"/>
    <w:rsid w:val="00F31DB6"/>
    <w:rsid w:val="00F32116"/>
    <w:rsid w:val="00F32F06"/>
    <w:rsid w:val="00F334B9"/>
    <w:rsid w:val="00F334FE"/>
    <w:rsid w:val="00F33781"/>
    <w:rsid w:val="00F34A84"/>
    <w:rsid w:val="00F34ACB"/>
    <w:rsid w:val="00F34EB9"/>
    <w:rsid w:val="00F353C0"/>
    <w:rsid w:val="00F355BF"/>
    <w:rsid w:val="00F35FA2"/>
    <w:rsid w:val="00F362A0"/>
    <w:rsid w:val="00F362C9"/>
    <w:rsid w:val="00F364BF"/>
    <w:rsid w:val="00F365A8"/>
    <w:rsid w:val="00F37177"/>
    <w:rsid w:val="00F371ED"/>
    <w:rsid w:val="00F37369"/>
    <w:rsid w:val="00F37690"/>
    <w:rsid w:val="00F3789D"/>
    <w:rsid w:val="00F37C67"/>
    <w:rsid w:val="00F37DEE"/>
    <w:rsid w:val="00F37F7F"/>
    <w:rsid w:val="00F40A94"/>
    <w:rsid w:val="00F411A2"/>
    <w:rsid w:val="00F416A7"/>
    <w:rsid w:val="00F416BD"/>
    <w:rsid w:val="00F4183E"/>
    <w:rsid w:val="00F41995"/>
    <w:rsid w:val="00F4250F"/>
    <w:rsid w:val="00F428B3"/>
    <w:rsid w:val="00F428F4"/>
    <w:rsid w:val="00F42E02"/>
    <w:rsid w:val="00F43123"/>
    <w:rsid w:val="00F43C57"/>
    <w:rsid w:val="00F43E00"/>
    <w:rsid w:val="00F43FD6"/>
    <w:rsid w:val="00F43FDE"/>
    <w:rsid w:val="00F44153"/>
    <w:rsid w:val="00F44DEF"/>
    <w:rsid w:val="00F451DE"/>
    <w:rsid w:val="00F458D9"/>
    <w:rsid w:val="00F46115"/>
    <w:rsid w:val="00F46445"/>
    <w:rsid w:val="00F4651A"/>
    <w:rsid w:val="00F46934"/>
    <w:rsid w:val="00F469AA"/>
    <w:rsid w:val="00F46CAB"/>
    <w:rsid w:val="00F46E00"/>
    <w:rsid w:val="00F47349"/>
    <w:rsid w:val="00F4743C"/>
    <w:rsid w:val="00F505C1"/>
    <w:rsid w:val="00F50A3B"/>
    <w:rsid w:val="00F50A5B"/>
    <w:rsid w:val="00F50CCC"/>
    <w:rsid w:val="00F515C7"/>
    <w:rsid w:val="00F51B30"/>
    <w:rsid w:val="00F51BF9"/>
    <w:rsid w:val="00F51EB0"/>
    <w:rsid w:val="00F528BB"/>
    <w:rsid w:val="00F52C15"/>
    <w:rsid w:val="00F52CE5"/>
    <w:rsid w:val="00F53392"/>
    <w:rsid w:val="00F53680"/>
    <w:rsid w:val="00F53BD9"/>
    <w:rsid w:val="00F53E3C"/>
    <w:rsid w:val="00F53F4E"/>
    <w:rsid w:val="00F55001"/>
    <w:rsid w:val="00F5502E"/>
    <w:rsid w:val="00F560F5"/>
    <w:rsid w:val="00F562C1"/>
    <w:rsid w:val="00F56815"/>
    <w:rsid w:val="00F57F24"/>
    <w:rsid w:val="00F604BE"/>
    <w:rsid w:val="00F606BA"/>
    <w:rsid w:val="00F60882"/>
    <w:rsid w:val="00F60990"/>
    <w:rsid w:val="00F60A5C"/>
    <w:rsid w:val="00F60C37"/>
    <w:rsid w:val="00F6129D"/>
    <w:rsid w:val="00F612EA"/>
    <w:rsid w:val="00F615B7"/>
    <w:rsid w:val="00F61633"/>
    <w:rsid w:val="00F618BA"/>
    <w:rsid w:val="00F61D74"/>
    <w:rsid w:val="00F62A9B"/>
    <w:rsid w:val="00F62DE6"/>
    <w:rsid w:val="00F635B2"/>
    <w:rsid w:val="00F63D63"/>
    <w:rsid w:val="00F63DF5"/>
    <w:rsid w:val="00F64271"/>
    <w:rsid w:val="00F64386"/>
    <w:rsid w:val="00F64487"/>
    <w:rsid w:val="00F64E10"/>
    <w:rsid w:val="00F65535"/>
    <w:rsid w:val="00F6583C"/>
    <w:rsid w:val="00F658FA"/>
    <w:rsid w:val="00F65AAA"/>
    <w:rsid w:val="00F65D84"/>
    <w:rsid w:val="00F65DCE"/>
    <w:rsid w:val="00F660F3"/>
    <w:rsid w:val="00F66528"/>
    <w:rsid w:val="00F66776"/>
    <w:rsid w:val="00F67AD5"/>
    <w:rsid w:val="00F67EB7"/>
    <w:rsid w:val="00F70251"/>
    <w:rsid w:val="00F70424"/>
    <w:rsid w:val="00F707AA"/>
    <w:rsid w:val="00F7119D"/>
    <w:rsid w:val="00F71399"/>
    <w:rsid w:val="00F71436"/>
    <w:rsid w:val="00F71E27"/>
    <w:rsid w:val="00F71EA2"/>
    <w:rsid w:val="00F72DCE"/>
    <w:rsid w:val="00F72F15"/>
    <w:rsid w:val="00F73017"/>
    <w:rsid w:val="00F737DF"/>
    <w:rsid w:val="00F737FC"/>
    <w:rsid w:val="00F73A25"/>
    <w:rsid w:val="00F73B70"/>
    <w:rsid w:val="00F73E92"/>
    <w:rsid w:val="00F73F18"/>
    <w:rsid w:val="00F742F8"/>
    <w:rsid w:val="00F74352"/>
    <w:rsid w:val="00F745A9"/>
    <w:rsid w:val="00F75175"/>
    <w:rsid w:val="00F7521F"/>
    <w:rsid w:val="00F75BA7"/>
    <w:rsid w:val="00F7611F"/>
    <w:rsid w:val="00F763F2"/>
    <w:rsid w:val="00F76420"/>
    <w:rsid w:val="00F76BFE"/>
    <w:rsid w:val="00F76F42"/>
    <w:rsid w:val="00F7733D"/>
    <w:rsid w:val="00F806BD"/>
    <w:rsid w:val="00F807E5"/>
    <w:rsid w:val="00F808F3"/>
    <w:rsid w:val="00F80947"/>
    <w:rsid w:val="00F80AB1"/>
    <w:rsid w:val="00F80CBC"/>
    <w:rsid w:val="00F80D72"/>
    <w:rsid w:val="00F80EC3"/>
    <w:rsid w:val="00F81555"/>
    <w:rsid w:val="00F81C79"/>
    <w:rsid w:val="00F81DD8"/>
    <w:rsid w:val="00F81FEA"/>
    <w:rsid w:val="00F82198"/>
    <w:rsid w:val="00F82882"/>
    <w:rsid w:val="00F82F97"/>
    <w:rsid w:val="00F83E3C"/>
    <w:rsid w:val="00F83FDB"/>
    <w:rsid w:val="00F8401B"/>
    <w:rsid w:val="00F840E8"/>
    <w:rsid w:val="00F84C30"/>
    <w:rsid w:val="00F84F97"/>
    <w:rsid w:val="00F85734"/>
    <w:rsid w:val="00F85DEF"/>
    <w:rsid w:val="00F860C4"/>
    <w:rsid w:val="00F86695"/>
    <w:rsid w:val="00F86ABC"/>
    <w:rsid w:val="00F86BCC"/>
    <w:rsid w:val="00F900B5"/>
    <w:rsid w:val="00F904FD"/>
    <w:rsid w:val="00F90EE6"/>
    <w:rsid w:val="00F91846"/>
    <w:rsid w:val="00F921C3"/>
    <w:rsid w:val="00F937E9"/>
    <w:rsid w:val="00F938E1"/>
    <w:rsid w:val="00F94923"/>
    <w:rsid w:val="00F94E51"/>
    <w:rsid w:val="00F95263"/>
    <w:rsid w:val="00F957C7"/>
    <w:rsid w:val="00F9695F"/>
    <w:rsid w:val="00F96A7B"/>
    <w:rsid w:val="00F970B3"/>
    <w:rsid w:val="00FA049B"/>
    <w:rsid w:val="00FA052B"/>
    <w:rsid w:val="00FA07F7"/>
    <w:rsid w:val="00FA0814"/>
    <w:rsid w:val="00FA0ED8"/>
    <w:rsid w:val="00FA164E"/>
    <w:rsid w:val="00FA17E8"/>
    <w:rsid w:val="00FA1AB1"/>
    <w:rsid w:val="00FA1C3D"/>
    <w:rsid w:val="00FA205F"/>
    <w:rsid w:val="00FA2703"/>
    <w:rsid w:val="00FA285B"/>
    <w:rsid w:val="00FA360F"/>
    <w:rsid w:val="00FA3A01"/>
    <w:rsid w:val="00FA4772"/>
    <w:rsid w:val="00FA4C68"/>
    <w:rsid w:val="00FA4F39"/>
    <w:rsid w:val="00FA5293"/>
    <w:rsid w:val="00FA571C"/>
    <w:rsid w:val="00FA60AB"/>
    <w:rsid w:val="00FA61BA"/>
    <w:rsid w:val="00FA670C"/>
    <w:rsid w:val="00FA7D9F"/>
    <w:rsid w:val="00FB0235"/>
    <w:rsid w:val="00FB03A7"/>
    <w:rsid w:val="00FB03D1"/>
    <w:rsid w:val="00FB081E"/>
    <w:rsid w:val="00FB0925"/>
    <w:rsid w:val="00FB0E16"/>
    <w:rsid w:val="00FB1466"/>
    <w:rsid w:val="00FB1A65"/>
    <w:rsid w:val="00FB235E"/>
    <w:rsid w:val="00FB2843"/>
    <w:rsid w:val="00FB28C9"/>
    <w:rsid w:val="00FB2B02"/>
    <w:rsid w:val="00FB30EB"/>
    <w:rsid w:val="00FB315E"/>
    <w:rsid w:val="00FB34EC"/>
    <w:rsid w:val="00FB3C1D"/>
    <w:rsid w:val="00FB4054"/>
    <w:rsid w:val="00FB48F4"/>
    <w:rsid w:val="00FB4B20"/>
    <w:rsid w:val="00FB4BAC"/>
    <w:rsid w:val="00FB4BC3"/>
    <w:rsid w:val="00FB4E95"/>
    <w:rsid w:val="00FB4FF3"/>
    <w:rsid w:val="00FB5521"/>
    <w:rsid w:val="00FB5DC3"/>
    <w:rsid w:val="00FB603F"/>
    <w:rsid w:val="00FB67D8"/>
    <w:rsid w:val="00FB6D2D"/>
    <w:rsid w:val="00FB7639"/>
    <w:rsid w:val="00FB7E85"/>
    <w:rsid w:val="00FC0294"/>
    <w:rsid w:val="00FC0337"/>
    <w:rsid w:val="00FC0481"/>
    <w:rsid w:val="00FC0747"/>
    <w:rsid w:val="00FC09BE"/>
    <w:rsid w:val="00FC0B1F"/>
    <w:rsid w:val="00FC11CD"/>
    <w:rsid w:val="00FC11D0"/>
    <w:rsid w:val="00FC1697"/>
    <w:rsid w:val="00FC16D3"/>
    <w:rsid w:val="00FC190B"/>
    <w:rsid w:val="00FC1C9B"/>
    <w:rsid w:val="00FC2767"/>
    <w:rsid w:val="00FC2CEF"/>
    <w:rsid w:val="00FC3093"/>
    <w:rsid w:val="00FC32FC"/>
    <w:rsid w:val="00FC33E6"/>
    <w:rsid w:val="00FC342B"/>
    <w:rsid w:val="00FC4854"/>
    <w:rsid w:val="00FC4AA5"/>
    <w:rsid w:val="00FC4E74"/>
    <w:rsid w:val="00FC4FB6"/>
    <w:rsid w:val="00FC55F5"/>
    <w:rsid w:val="00FC562A"/>
    <w:rsid w:val="00FC57A5"/>
    <w:rsid w:val="00FC5884"/>
    <w:rsid w:val="00FC5B07"/>
    <w:rsid w:val="00FC5D65"/>
    <w:rsid w:val="00FC6095"/>
    <w:rsid w:val="00FC63F1"/>
    <w:rsid w:val="00FC6F05"/>
    <w:rsid w:val="00FC7129"/>
    <w:rsid w:val="00FC7682"/>
    <w:rsid w:val="00FD0254"/>
    <w:rsid w:val="00FD04B7"/>
    <w:rsid w:val="00FD24B3"/>
    <w:rsid w:val="00FD25EA"/>
    <w:rsid w:val="00FD2A82"/>
    <w:rsid w:val="00FD372D"/>
    <w:rsid w:val="00FD38FC"/>
    <w:rsid w:val="00FD44C7"/>
    <w:rsid w:val="00FD4799"/>
    <w:rsid w:val="00FD4991"/>
    <w:rsid w:val="00FD4D89"/>
    <w:rsid w:val="00FD51E8"/>
    <w:rsid w:val="00FD5784"/>
    <w:rsid w:val="00FD5C35"/>
    <w:rsid w:val="00FD5E86"/>
    <w:rsid w:val="00FD5F58"/>
    <w:rsid w:val="00FD6654"/>
    <w:rsid w:val="00FD6759"/>
    <w:rsid w:val="00FD69BD"/>
    <w:rsid w:val="00FD6CDC"/>
    <w:rsid w:val="00FD7F88"/>
    <w:rsid w:val="00FE010B"/>
    <w:rsid w:val="00FE0A02"/>
    <w:rsid w:val="00FE0F14"/>
    <w:rsid w:val="00FE153B"/>
    <w:rsid w:val="00FE1A6B"/>
    <w:rsid w:val="00FE1BE6"/>
    <w:rsid w:val="00FE1C87"/>
    <w:rsid w:val="00FE1CE0"/>
    <w:rsid w:val="00FE1F49"/>
    <w:rsid w:val="00FE22A5"/>
    <w:rsid w:val="00FE250F"/>
    <w:rsid w:val="00FE2EEB"/>
    <w:rsid w:val="00FE2FFC"/>
    <w:rsid w:val="00FE3A4C"/>
    <w:rsid w:val="00FE3C1C"/>
    <w:rsid w:val="00FE416F"/>
    <w:rsid w:val="00FE4457"/>
    <w:rsid w:val="00FE4971"/>
    <w:rsid w:val="00FE5102"/>
    <w:rsid w:val="00FE5547"/>
    <w:rsid w:val="00FE5908"/>
    <w:rsid w:val="00FE66BC"/>
    <w:rsid w:val="00FE66BF"/>
    <w:rsid w:val="00FE716D"/>
    <w:rsid w:val="00FE76AD"/>
    <w:rsid w:val="00FE7BB4"/>
    <w:rsid w:val="00FE7CE8"/>
    <w:rsid w:val="00FE7E34"/>
    <w:rsid w:val="00FF02BF"/>
    <w:rsid w:val="00FF1BDF"/>
    <w:rsid w:val="00FF21B2"/>
    <w:rsid w:val="00FF38D6"/>
    <w:rsid w:val="00FF3D56"/>
    <w:rsid w:val="00FF4A34"/>
    <w:rsid w:val="00FF4DC5"/>
    <w:rsid w:val="00FF5BB0"/>
    <w:rsid w:val="00FF67A2"/>
    <w:rsid w:val="00FF68DD"/>
    <w:rsid w:val="00FF6C38"/>
    <w:rsid w:val="20507B11"/>
    <w:rsid w:val="3D9B1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qFormat="1" w:unhideWhenUsed="0"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99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3"/>
    <w:semiHidden/>
    <w:qFormat/>
    <w:uiPriority w:val="99"/>
    <w:pPr>
      <w:jc w:val="left"/>
    </w:pPr>
  </w:style>
  <w:style w:type="paragraph" w:styleId="3">
    <w:name w:val="Body Text Indent"/>
    <w:basedOn w:val="1"/>
    <w:link w:val="12"/>
    <w:qFormat/>
    <w:uiPriority w:val="99"/>
    <w:pPr>
      <w:ind w:firstLine="600"/>
    </w:pPr>
    <w:rPr>
      <w:rFonts w:ascii="仿宋_GB2312" w:hAnsi="宋体" w:eastAsia="仿宋_GB2312"/>
      <w:sz w:val="28"/>
      <w:szCs w:val="20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1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6">
    <w:name w:val="header"/>
    <w:basedOn w:val="1"/>
    <w:link w:val="10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character" w:styleId="9">
    <w:name w:val="annotation reference"/>
    <w:basedOn w:val="8"/>
    <w:semiHidden/>
    <w:qFormat/>
    <w:uiPriority w:val="99"/>
    <w:rPr>
      <w:rFonts w:cs="Times New Roman"/>
      <w:sz w:val="21"/>
      <w:szCs w:val="21"/>
    </w:rPr>
  </w:style>
  <w:style w:type="character" w:customStyle="1" w:styleId="10">
    <w:name w:val="Header Char"/>
    <w:basedOn w:val="8"/>
    <w:link w:val="6"/>
    <w:semiHidden/>
    <w:qFormat/>
    <w:locked/>
    <w:uiPriority w:val="99"/>
    <w:rPr>
      <w:rFonts w:cs="Times New Roman"/>
      <w:sz w:val="18"/>
      <w:szCs w:val="18"/>
    </w:rPr>
  </w:style>
  <w:style w:type="character" w:customStyle="1" w:styleId="11">
    <w:name w:val="Footer Char"/>
    <w:basedOn w:val="8"/>
    <w:link w:val="5"/>
    <w:semiHidden/>
    <w:qFormat/>
    <w:locked/>
    <w:uiPriority w:val="99"/>
    <w:rPr>
      <w:rFonts w:cs="Times New Roman"/>
      <w:sz w:val="18"/>
      <w:szCs w:val="18"/>
    </w:rPr>
  </w:style>
  <w:style w:type="character" w:customStyle="1" w:styleId="12">
    <w:name w:val="Body Text Indent Char"/>
    <w:basedOn w:val="8"/>
    <w:link w:val="3"/>
    <w:qFormat/>
    <w:locked/>
    <w:uiPriority w:val="99"/>
    <w:rPr>
      <w:rFonts w:ascii="仿宋_GB2312" w:hAnsi="宋体" w:eastAsia="仿宋_GB2312" w:cs="Times New Roman"/>
      <w:sz w:val="20"/>
      <w:szCs w:val="20"/>
    </w:rPr>
  </w:style>
  <w:style w:type="character" w:customStyle="1" w:styleId="13">
    <w:name w:val="Comment Text Char"/>
    <w:basedOn w:val="8"/>
    <w:link w:val="2"/>
    <w:semiHidden/>
    <w:qFormat/>
    <w:locked/>
    <w:uiPriority w:val="99"/>
    <w:rPr>
      <w:rFonts w:ascii="Times New Roman" w:hAnsi="Times New Roman" w:eastAsia="宋体" w:cs="Times New Roman"/>
      <w:sz w:val="24"/>
      <w:szCs w:val="24"/>
    </w:rPr>
  </w:style>
  <w:style w:type="character" w:customStyle="1" w:styleId="14">
    <w:name w:val="Balloon Text Char"/>
    <w:basedOn w:val="8"/>
    <w:link w:val="4"/>
    <w:semiHidden/>
    <w:qFormat/>
    <w:locked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104</Words>
  <Characters>594</Characters>
  <Lines>0</Lines>
  <Paragraphs>0</Paragraphs>
  <TotalTime>37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2012-07-12T08:56:00Z</dcterms:created>
  <dc:creator>王旺强</dc:creator>
  <cp:lastModifiedBy>珠珠</cp:lastModifiedBy>
  <cp:lastPrinted>2014-01-02T02:24:00Z</cp:lastPrinted>
  <dcterms:modified xsi:type="dcterms:W3CDTF">2019-12-16T07:08:01Z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